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BC" w:rsidRPr="000751BC" w:rsidRDefault="000751BC" w:rsidP="000751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751BC">
        <w:rPr>
          <w:sz w:val="28"/>
          <w:szCs w:val="28"/>
        </w:rPr>
        <w:t>АДМИНИСТРАЦИЯ</w:t>
      </w:r>
      <w:r w:rsidRPr="000751BC">
        <w:rPr>
          <w:sz w:val="28"/>
          <w:szCs w:val="28"/>
        </w:rPr>
        <w:br/>
        <w:t xml:space="preserve"> ВЕРБОВОЛОГОВСКОГО СЕЛЬСКОГО ПОСЕЛЕНИЯ</w:t>
      </w:r>
    </w:p>
    <w:p w:rsidR="000751BC" w:rsidRPr="000751BC" w:rsidRDefault="000751BC" w:rsidP="000751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751BC">
        <w:rPr>
          <w:sz w:val="28"/>
          <w:szCs w:val="28"/>
        </w:rPr>
        <w:t>ДУБОВСКОГО РАЙОНА</w:t>
      </w:r>
      <w:r w:rsidRPr="000751BC">
        <w:rPr>
          <w:sz w:val="28"/>
          <w:szCs w:val="28"/>
        </w:rPr>
        <w:br/>
      </w:r>
    </w:p>
    <w:p w:rsidR="000751BC" w:rsidRPr="000751BC" w:rsidRDefault="000751BC" w:rsidP="000751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751BC">
        <w:rPr>
          <w:b/>
          <w:sz w:val="28"/>
          <w:szCs w:val="28"/>
        </w:rPr>
        <w:t xml:space="preserve">ПОСТАНОВЛЕНИЕ № </w:t>
      </w:r>
      <w:r w:rsidRPr="009F57B8">
        <w:rPr>
          <w:b/>
          <w:sz w:val="28"/>
          <w:szCs w:val="28"/>
        </w:rPr>
        <w:t>19</w:t>
      </w:r>
      <w:r w:rsidR="009F57B8" w:rsidRPr="009F57B8">
        <w:rPr>
          <w:b/>
          <w:sz w:val="28"/>
          <w:szCs w:val="28"/>
        </w:rPr>
        <w:t>5</w:t>
      </w:r>
    </w:p>
    <w:p w:rsidR="00830EC6" w:rsidRDefault="00830EC6" w:rsidP="000751BC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</w:p>
    <w:p w:rsidR="000751BC" w:rsidRPr="000751BC" w:rsidRDefault="000751BC" w:rsidP="000751BC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  <w:r w:rsidRPr="009F57B8">
        <w:rPr>
          <w:sz w:val="28"/>
          <w:szCs w:val="28"/>
        </w:rPr>
        <w:t>«</w:t>
      </w:r>
      <w:r w:rsidR="009F57B8" w:rsidRPr="009F57B8">
        <w:rPr>
          <w:sz w:val="28"/>
          <w:szCs w:val="28"/>
        </w:rPr>
        <w:t>29</w:t>
      </w:r>
      <w:r w:rsidRPr="009F57B8">
        <w:rPr>
          <w:sz w:val="28"/>
          <w:szCs w:val="28"/>
        </w:rPr>
        <w:t>» декабря 2014 г.</w:t>
      </w:r>
      <w:r w:rsidRPr="000751BC">
        <w:rPr>
          <w:sz w:val="28"/>
          <w:szCs w:val="28"/>
        </w:rPr>
        <w:t xml:space="preserve">                                                                 х.  Вербовый Лог</w:t>
      </w:r>
    </w:p>
    <w:p w:rsidR="008D02FF" w:rsidRPr="008D02FF" w:rsidRDefault="008D02FF" w:rsidP="00745ABF">
      <w:pPr>
        <w:jc w:val="center"/>
        <w:rPr>
          <w:sz w:val="28"/>
          <w:szCs w:val="28"/>
        </w:rPr>
      </w:pPr>
    </w:p>
    <w:p w:rsidR="008D02FF" w:rsidRPr="000751BC" w:rsidRDefault="007B3C45" w:rsidP="000751BC">
      <w:pPr>
        <w:spacing w:line="223" w:lineRule="auto"/>
        <w:jc w:val="center"/>
        <w:rPr>
          <w:b/>
          <w:sz w:val="28"/>
          <w:szCs w:val="28"/>
        </w:rPr>
      </w:pPr>
      <w:r w:rsidRPr="000751BC">
        <w:rPr>
          <w:b/>
          <w:sz w:val="28"/>
          <w:szCs w:val="28"/>
        </w:rPr>
        <w:t>О внесении изменений в постановление</w:t>
      </w:r>
    </w:p>
    <w:p w:rsidR="007B3C45" w:rsidRPr="000751BC" w:rsidRDefault="008D02FF" w:rsidP="000751BC">
      <w:pPr>
        <w:spacing w:line="223" w:lineRule="auto"/>
        <w:jc w:val="center"/>
        <w:rPr>
          <w:b/>
          <w:sz w:val="28"/>
          <w:szCs w:val="28"/>
        </w:rPr>
      </w:pPr>
      <w:r w:rsidRPr="000751BC">
        <w:rPr>
          <w:b/>
          <w:sz w:val="28"/>
          <w:szCs w:val="28"/>
        </w:rPr>
        <w:t xml:space="preserve">от </w:t>
      </w:r>
      <w:r w:rsidR="000751BC">
        <w:rPr>
          <w:b/>
          <w:sz w:val="28"/>
          <w:szCs w:val="28"/>
        </w:rPr>
        <w:t>21.0</w:t>
      </w:r>
      <w:r w:rsidRPr="000751BC">
        <w:rPr>
          <w:b/>
          <w:sz w:val="28"/>
          <w:szCs w:val="28"/>
        </w:rPr>
        <w:t>2.201</w:t>
      </w:r>
      <w:r w:rsidR="000751BC">
        <w:rPr>
          <w:b/>
          <w:sz w:val="28"/>
          <w:szCs w:val="28"/>
        </w:rPr>
        <w:t xml:space="preserve">2 года №20 </w:t>
      </w:r>
      <w:r w:rsidR="000751BC" w:rsidRPr="000751BC">
        <w:rPr>
          <w:b/>
          <w:sz w:val="28"/>
          <w:szCs w:val="28"/>
        </w:rPr>
        <w:t>«О порядке организации работы по формированию и финансовому обеспечению муниципального задания муниципальным</w:t>
      </w:r>
      <w:r w:rsidR="000751BC">
        <w:rPr>
          <w:b/>
          <w:sz w:val="28"/>
          <w:szCs w:val="28"/>
        </w:rPr>
        <w:t>и</w:t>
      </w:r>
      <w:r w:rsidR="000751BC" w:rsidRPr="000751BC">
        <w:rPr>
          <w:b/>
          <w:sz w:val="28"/>
          <w:szCs w:val="28"/>
        </w:rPr>
        <w:t xml:space="preserve"> учреждениям</w:t>
      </w:r>
      <w:r w:rsidR="000751BC">
        <w:rPr>
          <w:b/>
          <w:sz w:val="28"/>
          <w:szCs w:val="28"/>
        </w:rPr>
        <w:t>и</w:t>
      </w:r>
      <w:r w:rsidR="00830EC6">
        <w:rPr>
          <w:b/>
          <w:sz w:val="28"/>
          <w:szCs w:val="28"/>
        </w:rPr>
        <w:t xml:space="preserve"> </w:t>
      </w:r>
      <w:r w:rsidR="000751BC">
        <w:rPr>
          <w:b/>
          <w:sz w:val="28"/>
          <w:szCs w:val="28"/>
        </w:rPr>
        <w:t>Вербовологовского сельского поселения</w:t>
      </w:r>
      <w:r w:rsidR="000751BC" w:rsidRPr="000751BC">
        <w:rPr>
          <w:b/>
          <w:sz w:val="28"/>
          <w:szCs w:val="28"/>
        </w:rPr>
        <w:t>»</w:t>
      </w:r>
    </w:p>
    <w:p w:rsidR="007B3C45" w:rsidRPr="004237DC" w:rsidRDefault="007B3C45" w:rsidP="00025FAC">
      <w:pPr>
        <w:spacing w:line="223" w:lineRule="auto"/>
        <w:jc w:val="both"/>
        <w:rPr>
          <w:sz w:val="28"/>
          <w:szCs w:val="28"/>
        </w:rPr>
      </w:pPr>
    </w:p>
    <w:p w:rsidR="007B3C45" w:rsidRPr="004237DC" w:rsidRDefault="007B3C45" w:rsidP="00025FAC">
      <w:pPr>
        <w:spacing w:line="223" w:lineRule="auto"/>
        <w:jc w:val="both"/>
        <w:rPr>
          <w:sz w:val="28"/>
          <w:szCs w:val="28"/>
        </w:rPr>
      </w:pPr>
    </w:p>
    <w:p w:rsidR="007B3C45" w:rsidRPr="000751BC" w:rsidRDefault="007B3C45" w:rsidP="00025FAC">
      <w:pPr>
        <w:spacing w:line="223" w:lineRule="auto"/>
        <w:ind w:firstLine="709"/>
        <w:jc w:val="both"/>
        <w:rPr>
          <w:b/>
          <w:sz w:val="28"/>
          <w:szCs w:val="28"/>
        </w:rPr>
      </w:pPr>
      <w:r w:rsidRPr="004237DC">
        <w:rPr>
          <w:sz w:val="28"/>
          <w:szCs w:val="28"/>
        </w:rPr>
        <w:t xml:space="preserve">В целях обеспечения единых требований к формированию, утверждению </w:t>
      </w:r>
      <w:r w:rsidR="006C1A09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и контролю за исполнением </w:t>
      </w:r>
      <w:r w:rsidR="008D02FF">
        <w:rPr>
          <w:sz w:val="28"/>
          <w:szCs w:val="28"/>
        </w:rPr>
        <w:t>муниципального</w:t>
      </w:r>
      <w:r w:rsidRPr="004237DC">
        <w:rPr>
          <w:sz w:val="28"/>
          <w:szCs w:val="28"/>
        </w:rPr>
        <w:t xml:space="preserve"> задания для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учреждений </w:t>
      </w:r>
      <w:r w:rsidR="000751BC">
        <w:rPr>
          <w:sz w:val="28"/>
          <w:szCs w:val="28"/>
        </w:rPr>
        <w:t xml:space="preserve">Вербовологовского сельского поселения </w:t>
      </w:r>
      <w:r w:rsidR="008D02FF">
        <w:rPr>
          <w:sz w:val="28"/>
          <w:szCs w:val="28"/>
        </w:rPr>
        <w:t>Дубовского района</w:t>
      </w:r>
      <w:r w:rsidR="00830EC6">
        <w:rPr>
          <w:sz w:val="28"/>
          <w:szCs w:val="28"/>
        </w:rPr>
        <w:t xml:space="preserve"> </w:t>
      </w:r>
      <w:r w:rsidR="0076209A">
        <w:rPr>
          <w:sz w:val="28"/>
          <w:szCs w:val="28"/>
        </w:rPr>
        <w:t xml:space="preserve">Администрация </w:t>
      </w:r>
      <w:r w:rsidR="000751BC">
        <w:rPr>
          <w:sz w:val="28"/>
          <w:szCs w:val="28"/>
        </w:rPr>
        <w:t xml:space="preserve">Вербовологовского сельского поселения </w:t>
      </w:r>
      <w:r w:rsidR="000751BC" w:rsidRPr="000751BC">
        <w:rPr>
          <w:b/>
          <w:sz w:val="28"/>
          <w:szCs w:val="28"/>
        </w:rPr>
        <w:t>постановляет:</w:t>
      </w:r>
    </w:p>
    <w:p w:rsidR="008D02FF" w:rsidRPr="004237DC" w:rsidRDefault="008D02FF" w:rsidP="00025FAC">
      <w:pPr>
        <w:spacing w:line="223" w:lineRule="auto"/>
        <w:ind w:firstLine="709"/>
        <w:jc w:val="both"/>
        <w:rPr>
          <w:sz w:val="28"/>
          <w:szCs w:val="28"/>
        </w:rPr>
      </w:pPr>
    </w:p>
    <w:p w:rsidR="007B3C45" w:rsidRPr="004237DC" w:rsidRDefault="007B3C45" w:rsidP="00025FAC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1. Внести в постановление </w:t>
      </w:r>
      <w:r w:rsidR="008D02FF">
        <w:rPr>
          <w:sz w:val="28"/>
          <w:szCs w:val="28"/>
        </w:rPr>
        <w:t xml:space="preserve">Администрации </w:t>
      </w:r>
      <w:r w:rsidR="000751BC">
        <w:rPr>
          <w:sz w:val="28"/>
          <w:szCs w:val="28"/>
        </w:rPr>
        <w:t>Вербовологовского сельского поселения</w:t>
      </w:r>
      <w:r w:rsidR="00830EC6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 xml:space="preserve">от </w:t>
      </w:r>
      <w:r w:rsidR="000751BC">
        <w:rPr>
          <w:sz w:val="28"/>
          <w:szCs w:val="28"/>
        </w:rPr>
        <w:t>21</w:t>
      </w:r>
      <w:r w:rsidR="001E0B43">
        <w:rPr>
          <w:sz w:val="28"/>
          <w:szCs w:val="28"/>
        </w:rPr>
        <w:t>.</w:t>
      </w:r>
      <w:r w:rsidR="000751BC">
        <w:rPr>
          <w:sz w:val="28"/>
          <w:szCs w:val="28"/>
        </w:rPr>
        <w:t>0</w:t>
      </w:r>
      <w:r w:rsidR="001E0B43">
        <w:rPr>
          <w:sz w:val="28"/>
          <w:szCs w:val="28"/>
        </w:rPr>
        <w:t>2.201</w:t>
      </w:r>
      <w:r w:rsidR="000751BC">
        <w:rPr>
          <w:sz w:val="28"/>
          <w:szCs w:val="28"/>
        </w:rPr>
        <w:t>2</w:t>
      </w:r>
      <w:r w:rsidR="001E0B43">
        <w:rPr>
          <w:sz w:val="28"/>
          <w:szCs w:val="28"/>
        </w:rPr>
        <w:t xml:space="preserve"> года №</w:t>
      </w:r>
      <w:r w:rsidR="000751BC">
        <w:rPr>
          <w:sz w:val="28"/>
          <w:szCs w:val="28"/>
        </w:rPr>
        <w:t>20</w:t>
      </w:r>
      <w:r w:rsidRPr="004237DC">
        <w:rPr>
          <w:sz w:val="28"/>
          <w:szCs w:val="28"/>
        </w:rPr>
        <w:t xml:space="preserve"> «О порядке организации работы по формированию и финансовому обеспечению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ным</w:t>
      </w:r>
      <w:r w:rsidR="000751BC">
        <w:rPr>
          <w:sz w:val="28"/>
          <w:szCs w:val="28"/>
        </w:rPr>
        <w:t>и</w:t>
      </w:r>
      <w:r w:rsidRPr="004237DC">
        <w:rPr>
          <w:sz w:val="28"/>
          <w:szCs w:val="28"/>
        </w:rPr>
        <w:t xml:space="preserve"> учреждениям</w:t>
      </w:r>
      <w:r w:rsidR="000751BC">
        <w:rPr>
          <w:sz w:val="28"/>
          <w:szCs w:val="28"/>
        </w:rPr>
        <w:t>и</w:t>
      </w:r>
      <w:r w:rsidR="00830EC6">
        <w:rPr>
          <w:sz w:val="28"/>
          <w:szCs w:val="28"/>
        </w:rPr>
        <w:t xml:space="preserve"> </w:t>
      </w:r>
      <w:r w:rsidR="000751B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» изменения согласно приложению</w:t>
      </w:r>
      <w:r w:rsidR="0076209A">
        <w:rPr>
          <w:sz w:val="28"/>
          <w:szCs w:val="28"/>
        </w:rPr>
        <w:t xml:space="preserve"> к настоящему постановлению</w:t>
      </w:r>
      <w:r w:rsidRPr="004237DC">
        <w:rPr>
          <w:sz w:val="28"/>
          <w:szCs w:val="28"/>
        </w:rPr>
        <w:t>.</w:t>
      </w:r>
    </w:p>
    <w:p w:rsidR="007B3C45" w:rsidRPr="004237DC" w:rsidRDefault="007B3C45" w:rsidP="00025FAC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2. Постановление применяется к правоотношениям, возникающим при формировании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</w:t>
      </w:r>
      <w:r w:rsidR="005F21D6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начиная с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заданий </w:t>
      </w:r>
      <w:r w:rsidR="006C1A09">
        <w:rPr>
          <w:sz w:val="28"/>
          <w:szCs w:val="28"/>
        </w:rPr>
        <w:br/>
      </w:r>
      <w:r w:rsidRPr="004237DC">
        <w:rPr>
          <w:sz w:val="28"/>
          <w:szCs w:val="28"/>
        </w:rPr>
        <w:t>на 2015 год и на плановый период 2016 и 2017 годов.</w:t>
      </w:r>
    </w:p>
    <w:p w:rsidR="000751BC" w:rsidRPr="000751BC" w:rsidRDefault="007B3C45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  <w:r w:rsidRPr="004237DC">
        <w:rPr>
          <w:sz w:val="28"/>
          <w:szCs w:val="28"/>
        </w:rPr>
        <w:t>3. </w:t>
      </w:r>
      <w:r w:rsidR="000751BC" w:rsidRPr="000751BC">
        <w:rPr>
          <w:bCs/>
          <w:sz w:val="28"/>
          <w:szCs w:val="28"/>
        </w:rPr>
        <w:t>Контроль за исполнением настоящего постановления оставляю за собой.</w:t>
      </w: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816CAB" w:rsidRDefault="00816CAB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816CAB" w:rsidRPr="000751BC" w:rsidRDefault="00816CAB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rPr>
          <w:bCs/>
          <w:sz w:val="28"/>
          <w:szCs w:val="28"/>
        </w:rPr>
      </w:pPr>
      <w:r w:rsidRPr="000751BC">
        <w:rPr>
          <w:sz w:val="28"/>
          <w:szCs w:val="28"/>
        </w:rPr>
        <w:t xml:space="preserve">Глава </w:t>
      </w:r>
      <w:r w:rsidRPr="000751BC">
        <w:rPr>
          <w:bCs/>
          <w:sz w:val="28"/>
          <w:szCs w:val="28"/>
        </w:rPr>
        <w:t xml:space="preserve">Вербовологовского сельского поселения                        </w:t>
      </w:r>
      <w:r w:rsidRPr="000751BC">
        <w:rPr>
          <w:sz w:val="28"/>
          <w:szCs w:val="28"/>
        </w:rPr>
        <w:t>В.И.Картичев</w:t>
      </w: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7B3C45" w:rsidRPr="004237DC" w:rsidRDefault="007B3C45" w:rsidP="000751BC">
      <w:pPr>
        <w:spacing w:line="223" w:lineRule="auto"/>
        <w:ind w:firstLine="709"/>
        <w:jc w:val="right"/>
        <w:rPr>
          <w:sz w:val="28"/>
          <w:szCs w:val="28"/>
        </w:rPr>
      </w:pPr>
      <w:r w:rsidRPr="004237DC">
        <w:rPr>
          <w:sz w:val="28"/>
          <w:szCs w:val="28"/>
        </w:rPr>
        <w:t>Приложение</w:t>
      </w:r>
    </w:p>
    <w:p w:rsidR="007B3C45" w:rsidRPr="004237DC" w:rsidRDefault="007B3C45" w:rsidP="000751BC">
      <w:pPr>
        <w:ind w:left="6237"/>
        <w:jc w:val="right"/>
        <w:rPr>
          <w:sz w:val="28"/>
          <w:szCs w:val="28"/>
        </w:rPr>
      </w:pPr>
      <w:r w:rsidRPr="004237DC">
        <w:rPr>
          <w:sz w:val="28"/>
          <w:szCs w:val="28"/>
        </w:rPr>
        <w:t>к постановлению</w:t>
      </w:r>
    </w:p>
    <w:p w:rsidR="007B3C45" w:rsidRPr="004237DC" w:rsidRDefault="001E0B43" w:rsidP="000751BC">
      <w:pPr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0751BC">
        <w:rPr>
          <w:sz w:val="28"/>
          <w:szCs w:val="28"/>
        </w:rPr>
        <w:t>Вербовологовского с/п</w:t>
      </w:r>
    </w:p>
    <w:p w:rsidR="00B7329B" w:rsidRPr="000F3274" w:rsidRDefault="00B7329B" w:rsidP="000751BC">
      <w:pPr>
        <w:ind w:left="6237"/>
        <w:jc w:val="right"/>
        <w:rPr>
          <w:sz w:val="28"/>
        </w:rPr>
      </w:pPr>
      <w:r w:rsidRPr="000F3274">
        <w:rPr>
          <w:sz w:val="28"/>
        </w:rPr>
        <w:t xml:space="preserve">от </w:t>
      </w:r>
      <w:r w:rsidR="009F57B8">
        <w:rPr>
          <w:sz w:val="28"/>
        </w:rPr>
        <w:t>29</w:t>
      </w:r>
      <w:r w:rsidR="00692FF8">
        <w:rPr>
          <w:sz w:val="28"/>
        </w:rPr>
        <w:t xml:space="preserve"> декабря 2014 года №</w:t>
      </w:r>
      <w:r w:rsidR="009F57B8">
        <w:rPr>
          <w:sz w:val="28"/>
        </w:rPr>
        <w:t>195</w:t>
      </w:r>
    </w:p>
    <w:p w:rsidR="007B3C45" w:rsidRPr="004237DC" w:rsidRDefault="007B3C45" w:rsidP="00BE209C">
      <w:pPr>
        <w:jc w:val="both"/>
        <w:rPr>
          <w:sz w:val="28"/>
          <w:szCs w:val="28"/>
        </w:rPr>
      </w:pPr>
    </w:p>
    <w:p w:rsidR="007B3C45" w:rsidRDefault="007B3C45" w:rsidP="00BE209C">
      <w:pPr>
        <w:jc w:val="both"/>
        <w:rPr>
          <w:sz w:val="28"/>
          <w:szCs w:val="28"/>
        </w:rPr>
      </w:pPr>
    </w:p>
    <w:p w:rsidR="00BD75D4" w:rsidRPr="004237DC" w:rsidRDefault="00BD75D4" w:rsidP="00BE209C">
      <w:pPr>
        <w:jc w:val="both"/>
        <w:rPr>
          <w:sz w:val="28"/>
          <w:szCs w:val="28"/>
        </w:rPr>
      </w:pPr>
    </w:p>
    <w:p w:rsidR="007B3C45" w:rsidRPr="004237DC" w:rsidRDefault="005F21D6" w:rsidP="00BE209C">
      <w:pPr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ИЗМЕНЕНИЯ</w:t>
      </w:r>
      <w:r w:rsidR="007B3C45" w:rsidRPr="004237DC">
        <w:rPr>
          <w:sz w:val="28"/>
          <w:szCs w:val="28"/>
        </w:rPr>
        <w:t xml:space="preserve">, </w:t>
      </w:r>
    </w:p>
    <w:p w:rsidR="007B3C45" w:rsidRPr="004237DC" w:rsidRDefault="007B3C45" w:rsidP="00BE209C">
      <w:pPr>
        <w:jc w:val="center"/>
        <w:rPr>
          <w:sz w:val="28"/>
          <w:szCs w:val="28"/>
        </w:rPr>
      </w:pPr>
      <w:r w:rsidRPr="004237DC">
        <w:rPr>
          <w:sz w:val="28"/>
          <w:szCs w:val="28"/>
        </w:rPr>
        <w:t xml:space="preserve">вносимые в постановление </w:t>
      </w:r>
      <w:r w:rsidR="008F0148">
        <w:rPr>
          <w:sz w:val="28"/>
          <w:szCs w:val="28"/>
        </w:rPr>
        <w:t xml:space="preserve">Администрации </w:t>
      </w:r>
      <w:r w:rsidR="000751BC">
        <w:rPr>
          <w:sz w:val="28"/>
          <w:szCs w:val="28"/>
        </w:rPr>
        <w:t>Вербовологовского сельского поселения</w:t>
      </w:r>
      <w:r w:rsidR="00830EC6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 xml:space="preserve">от </w:t>
      </w:r>
      <w:r w:rsidR="000751BC">
        <w:rPr>
          <w:sz w:val="28"/>
          <w:szCs w:val="28"/>
        </w:rPr>
        <w:t>21.0</w:t>
      </w:r>
      <w:r w:rsidR="008F0148">
        <w:rPr>
          <w:sz w:val="28"/>
          <w:szCs w:val="28"/>
        </w:rPr>
        <w:t>2.201</w:t>
      </w:r>
      <w:r w:rsidR="000751BC">
        <w:rPr>
          <w:sz w:val="28"/>
          <w:szCs w:val="28"/>
        </w:rPr>
        <w:t>2</w:t>
      </w:r>
      <w:r w:rsidR="008F0148">
        <w:rPr>
          <w:sz w:val="28"/>
          <w:szCs w:val="28"/>
        </w:rPr>
        <w:t xml:space="preserve"> года </w:t>
      </w:r>
      <w:r w:rsidRPr="004237DC">
        <w:rPr>
          <w:sz w:val="28"/>
          <w:szCs w:val="28"/>
        </w:rPr>
        <w:t>№</w:t>
      </w:r>
      <w:r w:rsidR="000751BC">
        <w:rPr>
          <w:sz w:val="28"/>
          <w:szCs w:val="28"/>
        </w:rPr>
        <w:t>20</w:t>
      </w:r>
      <w:r w:rsidRPr="004237DC">
        <w:rPr>
          <w:sz w:val="28"/>
          <w:szCs w:val="28"/>
        </w:rPr>
        <w:t xml:space="preserve"> «О порядке организации работы </w:t>
      </w:r>
      <w:r w:rsidR="006C1A09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по формированию и финансовому обеспечению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</w:t>
      </w:r>
      <w:r w:rsidR="006C1A09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задания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ным</w:t>
      </w:r>
      <w:r w:rsidR="000751BC">
        <w:rPr>
          <w:sz w:val="28"/>
          <w:szCs w:val="28"/>
        </w:rPr>
        <w:t>и</w:t>
      </w:r>
      <w:r w:rsidRPr="004237DC">
        <w:rPr>
          <w:sz w:val="28"/>
          <w:szCs w:val="28"/>
        </w:rPr>
        <w:t xml:space="preserve"> учреждениям</w:t>
      </w:r>
      <w:r w:rsidR="000751BC">
        <w:rPr>
          <w:sz w:val="28"/>
          <w:szCs w:val="28"/>
        </w:rPr>
        <w:t>и</w:t>
      </w:r>
      <w:r w:rsidR="00830EC6">
        <w:rPr>
          <w:sz w:val="28"/>
          <w:szCs w:val="28"/>
        </w:rPr>
        <w:t xml:space="preserve"> </w:t>
      </w:r>
      <w:r w:rsidR="000751B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»</w:t>
      </w:r>
    </w:p>
    <w:p w:rsidR="007B3C45" w:rsidRPr="004237DC" w:rsidRDefault="007B3C45" w:rsidP="00BE209C">
      <w:pPr>
        <w:jc w:val="both"/>
        <w:rPr>
          <w:sz w:val="28"/>
          <w:szCs w:val="28"/>
        </w:rPr>
      </w:pP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 В постановлении: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1.1. Преамбулу изложить в редакции: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«В соответствии с </w:t>
      </w:r>
      <w:hyperlink r:id="rId8" w:history="1">
        <w:r w:rsidRPr="004237DC">
          <w:rPr>
            <w:sz w:val="28"/>
            <w:szCs w:val="28"/>
          </w:rPr>
          <w:t>пунктами 3</w:t>
        </w:r>
      </w:hyperlink>
      <w:r w:rsidRPr="004237DC">
        <w:rPr>
          <w:sz w:val="28"/>
          <w:szCs w:val="28"/>
        </w:rPr>
        <w:t xml:space="preserve"> и </w:t>
      </w:r>
      <w:hyperlink r:id="rId9" w:history="1">
        <w:r w:rsidRPr="004237DC">
          <w:rPr>
            <w:sz w:val="28"/>
            <w:szCs w:val="28"/>
          </w:rPr>
          <w:t xml:space="preserve">4 статьи </w:t>
        </w:r>
      </w:hyperlink>
      <w:r w:rsidRPr="004237DC">
        <w:rPr>
          <w:sz w:val="28"/>
          <w:szCs w:val="28"/>
        </w:rPr>
        <w:t>69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 xml:space="preserve">Бюджетного кодекса Российской Федерации, </w:t>
      </w:r>
      <w:hyperlink r:id="rId10" w:history="1">
        <w:r w:rsidRPr="004237DC">
          <w:rPr>
            <w:sz w:val="28"/>
            <w:szCs w:val="28"/>
          </w:rPr>
          <w:t xml:space="preserve">подпунктом </w:t>
        </w:r>
        <w:r w:rsidR="008F0148">
          <w:rPr>
            <w:sz w:val="28"/>
            <w:szCs w:val="28"/>
          </w:rPr>
          <w:t>3</w:t>
        </w:r>
        <w:r w:rsidRPr="004237DC">
          <w:rPr>
            <w:sz w:val="28"/>
            <w:szCs w:val="28"/>
          </w:rPr>
          <w:t xml:space="preserve"> пункта 7 статьи </w:t>
        </w:r>
      </w:hyperlink>
      <w:r w:rsidRPr="004237DC">
        <w:rPr>
          <w:sz w:val="28"/>
          <w:szCs w:val="28"/>
        </w:rPr>
        <w:t>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 xml:space="preserve">Федерального закона </w:t>
      </w:r>
      <w:r w:rsidR="006C1A09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от 12.01.1996 № 7-ФЗ «О некоммерческих организациях» и в целях обеспечения единых требований к формированию, утверждению и контролю за исполнением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для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учреждений </w:t>
      </w:r>
      <w:r w:rsidR="000751BC">
        <w:rPr>
          <w:sz w:val="28"/>
          <w:szCs w:val="28"/>
        </w:rPr>
        <w:t xml:space="preserve">Вербовологовского сельского поселения </w:t>
      </w:r>
      <w:r w:rsidR="008F0148">
        <w:rPr>
          <w:sz w:val="28"/>
          <w:szCs w:val="28"/>
        </w:rPr>
        <w:t>Дубовского района</w:t>
      </w:r>
      <w:r w:rsidR="00830EC6">
        <w:rPr>
          <w:sz w:val="28"/>
          <w:szCs w:val="28"/>
        </w:rPr>
        <w:t xml:space="preserve"> </w:t>
      </w:r>
      <w:r w:rsidR="00452C32">
        <w:rPr>
          <w:sz w:val="28"/>
          <w:szCs w:val="28"/>
        </w:rPr>
        <w:t xml:space="preserve">Администрация </w:t>
      </w:r>
      <w:r w:rsidR="000751BC">
        <w:rPr>
          <w:sz w:val="28"/>
          <w:szCs w:val="28"/>
        </w:rPr>
        <w:t xml:space="preserve">Вербовологовского сельского поселения </w:t>
      </w:r>
      <w:r w:rsidR="00452C32" w:rsidRPr="000751BC">
        <w:rPr>
          <w:b/>
          <w:sz w:val="28"/>
          <w:szCs w:val="28"/>
        </w:rPr>
        <w:t>постановляет</w:t>
      </w:r>
      <w:r w:rsidRPr="000751BC">
        <w:rPr>
          <w:b/>
          <w:sz w:val="28"/>
          <w:szCs w:val="28"/>
        </w:rPr>
        <w:t>:</w:t>
      </w:r>
      <w:r w:rsidRPr="004237DC">
        <w:rPr>
          <w:sz w:val="28"/>
          <w:szCs w:val="28"/>
        </w:rPr>
        <w:t>».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1.2. Пункты 1 – 3 изложить в редакции: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«1. Утвердить </w:t>
      </w:r>
      <w:hyperlink r:id="rId11" w:history="1">
        <w:r w:rsidRPr="004237DC">
          <w:rPr>
            <w:sz w:val="28"/>
            <w:szCs w:val="28"/>
          </w:rPr>
          <w:t>Порядок</w:t>
        </w:r>
      </w:hyperlink>
      <w:r w:rsidRPr="004237DC">
        <w:rPr>
          <w:sz w:val="28"/>
          <w:szCs w:val="28"/>
        </w:rPr>
        <w:t xml:space="preserve"> формирования и финансового обеспечения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учреждениями </w:t>
      </w:r>
      <w:r w:rsidR="000751BC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>согласно приложению № 1.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Установить, что формирование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и показателей проекта бюджета</w:t>
      </w:r>
      <w:r w:rsidR="00830EC6">
        <w:rPr>
          <w:sz w:val="28"/>
          <w:szCs w:val="28"/>
        </w:rPr>
        <w:t xml:space="preserve"> </w:t>
      </w:r>
      <w:r w:rsidR="000751BC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 xml:space="preserve">в соответствии с указанным Порядком осуществляется для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бюджетных учреждений </w:t>
      </w:r>
      <w:r w:rsidR="000751B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.</w:t>
      </w:r>
    </w:p>
    <w:p w:rsidR="007B3C45" w:rsidRPr="004237DC" w:rsidRDefault="007B3C45" w:rsidP="00A8587E">
      <w:pPr>
        <w:widowControl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2. Утвердить Методику </w:t>
      </w:r>
      <w:r w:rsidR="00807E8C">
        <w:rPr>
          <w:sz w:val="28"/>
          <w:szCs w:val="28"/>
        </w:rPr>
        <w:t xml:space="preserve">расчета стоимости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</w:t>
      </w:r>
      <w:r w:rsidR="00807E8C">
        <w:rPr>
          <w:sz w:val="28"/>
          <w:szCs w:val="28"/>
        </w:rPr>
        <w:t xml:space="preserve">в </w:t>
      </w:r>
      <w:r w:rsidR="000751BC">
        <w:rPr>
          <w:sz w:val="28"/>
          <w:szCs w:val="28"/>
        </w:rPr>
        <w:t xml:space="preserve">Вербовологовском сельском поселении </w:t>
      </w:r>
      <w:r w:rsidRPr="004237DC">
        <w:rPr>
          <w:sz w:val="28"/>
          <w:szCs w:val="28"/>
        </w:rPr>
        <w:t xml:space="preserve">в целях формирования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согласно приложению № 2.</w:t>
      </w:r>
    </w:p>
    <w:p w:rsidR="000751BC" w:rsidRDefault="007B3C45" w:rsidP="000751BC">
      <w:pPr>
        <w:widowControl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3. Утвердить Порядок проведения мониторинга и контроля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заданий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учреждениями </w:t>
      </w:r>
      <w:r w:rsidR="000751BC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>согласно приложению № 3».</w:t>
      </w:r>
    </w:p>
    <w:p w:rsidR="000751BC" w:rsidRDefault="000751BC" w:rsidP="000751BC">
      <w:pPr>
        <w:widowControl w:val="0"/>
        <w:ind w:firstLine="709"/>
        <w:jc w:val="both"/>
        <w:rPr>
          <w:sz w:val="28"/>
          <w:szCs w:val="28"/>
        </w:rPr>
      </w:pPr>
    </w:p>
    <w:p w:rsidR="007B3C45" w:rsidRPr="004237DC" w:rsidRDefault="007B3C45" w:rsidP="000751BC">
      <w:pPr>
        <w:widowControl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 В приложении № 1: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2.1. Положение о формировании и финансовом обеспечении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учреждениями </w:t>
      </w:r>
      <w:r w:rsidR="000751B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 изложить в редакции: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«</w:t>
      </w:r>
      <w:r w:rsidR="005F21D6" w:rsidRPr="004237DC">
        <w:rPr>
          <w:sz w:val="28"/>
          <w:szCs w:val="28"/>
        </w:rPr>
        <w:t xml:space="preserve">ПОРЯДОК </w:t>
      </w:r>
      <w:r w:rsidR="006C1A09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формирования и финансового </w:t>
      </w:r>
      <w:r w:rsidR="006C1A09">
        <w:rPr>
          <w:sz w:val="28"/>
          <w:szCs w:val="28"/>
        </w:rPr>
        <w:br/>
      </w:r>
      <w:r w:rsidRPr="004237DC">
        <w:rPr>
          <w:sz w:val="28"/>
          <w:szCs w:val="28"/>
        </w:rPr>
        <w:lastRenderedPageBreak/>
        <w:t xml:space="preserve">обеспечения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</w:t>
      </w:r>
      <w:r w:rsidR="006C1A09">
        <w:rPr>
          <w:sz w:val="28"/>
          <w:szCs w:val="28"/>
        </w:rPr>
        <w:br/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учреждениями </w:t>
      </w:r>
      <w:r w:rsidR="00BA3DD8">
        <w:rPr>
          <w:sz w:val="28"/>
          <w:szCs w:val="28"/>
        </w:rPr>
        <w:t>Вербовологовского сельского поселения</w:t>
      </w:r>
    </w:p>
    <w:p w:rsidR="007B3C45" w:rsidRPr="004237DC" w:rsidRDefault="007B3C45" w:rsidP="00BE209C">
      <w:pPr>
        <w:jc w:val="center"/>
        <w:rPr>
          <w:sz w:val="28"/>
          <w:szCs w:val="28"/>
        </w:rPr>
      </w:pPr>
    </w:p>
    <w:p w:rsidR="007B3C45" w:rsidRPr="004237DC" w:rsidRDefault="007B3C45" w:rsidP="00BE209C">
      <w:pPr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8"/>
          <w:szCs w:val="28"/>
        </w:rPr>
      </w:pPr>
      <w:r w:rsidRPr="004237DC">
        <w:rPr>
          <w:sz w:val="28"/>
          <w:szCs w:val="28"/>
        </w:rPr>
        <w:t>Общие положения</w:t>
      </w:r>
    </w:p>
    <w:p w:rsidR="007B3C45" w:rsidRPr="004237DC" w:rsidRDefault="007B3C45" w:rsidP="00BE209C">
      <w:pPr>
        <w:autoSpaceDE w:val="0"/>
        <w:autoSpaceDN w:val="0"/>
        <w:adjustRightInd w:val="0"/>
        <w:ind w:left="720"/>
        <w:outlineLvl w:val="1"/>
        <w:rPr>
          <w:sz w:val="28"/>
          <w:szCs w:val="28"/>
        </w:rPr>
      </w:pP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1.1. Настоящий Порядок устанавливает общие принципы формирования и финансового обеспечения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на оказание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(выполнение работ)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бюджетными учреждениями </w:t>
      </w:r>
      <w:r w:rsidR="00BA3DD8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 xml:space="preserve">(далее </w:t>
      </w:r>
      <w:r w:rsidR="006C1A09">
        <w:rPr>
          <w:sz w:val="28"/>
          <w:szCs w:val="28"/>
        </w:rPr>
        <w:t>–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задание), а также полномочия </w:t>
      </w:r>
      <w:r w:rsidR="00BD75D4">
        <w:rPr>
          <w:sz w:val="28"/>
          <w:szCs w:val="28"/>
        </w:rPr>
        <w:t xml:space="preserve">Администрации </w:t>
      </w:r>
      <w:r w:rsidR="00D1703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 в части разработки, утверждения и контроля за выполнением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1.2. 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задание представляет собой документ, устанавливающий требования к составу, качеству и (или) объему (содержанию), условиям, порядку и результатам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(выполнения работ).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1.3. 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ное задание формируется по форме согласно прил</w:t>
      </w:r>
      <w:r w:rsidR="00452C32">
        <w:rPr>
          <w:sz w:val="28"/>
          <w:szCs w:val="28"/>
        </w:rPr>
        <w:t xml:space="preserve">ожению № 1 к настоящему Порядку </w:t>
      </w:r>
      <w:r w:rsidRPr="004237DC">
        <w:rPr>
          <w:sz w:val="28"/>
          <w:szCs w:val="28"/>
        </w:rPr>
        <w:t xml:space="preserve">для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бюджетных учреждений </w:t>
      </w:r>
      <w:r w:rsidR="00D1703C">
        <w:rPr>
          <w:sz w:val="28"/>
          <w:szCs w:val="28"/>
        </w:rPr>
        <w:t xml:space="preserve">Вербовологовского сельского поселения </w:t>
      </w:r>
      <w:r w:rsidR="00BD75D4">
        <w:rPr>
          <w:sz w:val="28"/>
          <w:szCs w:val="28"/>
        </w:rPr>
        <w:t>в обязательном порядке.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1.4. Показатели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используются: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при составлении проекта бюджета</w:t>
      </w:r>
      <w:r w:rsidR="00332090">
        <w:rPr>
          <w:sz w:val="28"/>
          <w:szCs w:val="28"/>
        </w:rPr>
        <w:t xml:space="preserve"> </w:t>
      </w:r>
      <w:r w:rsidR="00D1703C">
        <w:rPr>
          <w:sz w:val="28"/>
          <w:szCs w:val="28"/>
        </w:rPr>
        <w:t xml:space="preserve">Вербовологовского сельского поселения </w:t>
      </w:r>
      <w:r w:rsidR="00BD75D4">
        <w:rPr>
          <w:sz w:val="28"/>
          <w:szCs w:val="28"/>
        </w:rPr>
        <w:t xml:space="preserve">(далее - </w:t>
      </w:r>
      <w:r w:rsidR="00D1703C">
        <w:rPr>
          <w:sz w:val="28"/>
          <w:szCs w:val="28"/>
        </w:rPr>
        <w:t>бюджета поселения</w:t>
      </w:r>
      <w:r w:rsidR="00BD75D4">
        <w:rPr>
          <w:sz w:val="28"/>
          <w:szCs w:val="28"/>
        </w:rPr>
        <w:t>)</w:t>
      </w:r>
      <w:r w:rsidRPr="004237DC">
        <w:rPr>
          <w:sz w:val="28"/>
          <w:szCs w:val="28"/>
        </w:rPr>
        <w:t xml:space="preserve"> для планирования бюджетных ассигнований на оказание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(выполнение работ);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для определения объема субсидий на выполнение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бюджетными учреждениями </w:t>
      </w:r>
      <w:r w:rsidR="00D1703C">
        <w:rPr>
          <w:sz w:val="28"/>
          <w:szCs w:val="28"/>
        </w:rPr>
        <w:t>Вербовологовского сельского поселения</w:t>
      </w:r>
      <w:r w:rsidR="002246AF">
        <w:rPr>
          <w:sz w:val="28"/>
          <w:szCs w:val="28"/>
        </w:rPr>
        <w:t>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1.5. 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ные задания и отчеты об их исполнении, за исключением содержащихся в них сведений, отнесенных к </w:t>
      </w:r>
      <w:r w:rsidR="00452C32">
        <w:rPr>
          <w:sz w:val="28"/>
          <w:szCs w:val="28"/>
        </w:rPr>
        <w:t>государственной</w:t>
      </w:r>
      <w:r w:rsidRPr="004237DC">
        <w:rPr>
          <w:sz w:val="28"/>
          <w:szCs w:val="28"/>
        </w:rPr>
        <w:t xml:space="preserve"> тайне, в течение месяца после их утверждения размещаются в информационно-телекоммуникационной сети «Интернет» на официальн</w:t>
      </w:r>
      <w:r w:rsidR="00D1703C">
        <w:rPr>
          <w:sz w:val="28"/>
          <w:szCs w:val="28"/>
        </w:rPr>
        <w:t>ом</w:t>
      </w:r>
      <w:r w:rsidRPr="004237DC">
        <w:rPr>
          <w:sz w:val="28"/>
          <w:szCs w:val="28"/>
        </w:rPr>
        <w:t xml:space="preserve"> сайт</w:t>
      </w:r>
      <w:r w:rsidR="00D1703C">
        <w:rPr>
          <w:sz w:val="28"/>
          <w:szCs w:val="28"/>
        </w:rPr>
        <w:t>е</w:t>
      </w:r>
      <w:r w:rsidR="00332090">
        <w:rPr>
          <w:sz w:val="28"/>
          <w:szCs w:val="28"/>
        </w:rPr>
        <w:t xml:space="preserve"> </w:t>
      </w:r>
      <w:r w:rsidR="007D53ED">
        <w:rPr>
          <w:sz w:val="28"/>
          <w:szCs w:val="28"/>
        </w:rPr>
        <w:t>Администрации</w:t>
      </w:r>
      <w:r w:rsidR="00332090">
        <w:rPr>
          <w:sz w:val="28"/>
          <w:szCs w:val="28"/>
        </w:rPr>
        <w:t xml:space="preserve"> </w:t>
      </w:r>
      <w:r w:rsidR="00D1703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, осуществляющ</w:t>
      </w:r>
      <w:r w:rsidR="00D1703C">
        <w:rPr>
          <w:sz w:val="28"/>
          <w:szCs w:val="28"/>
        </w:rPr>
        <w:t>ей</w:t>
      </w:r>
      <w:r w:rsidRPr="004237DC">
        <w:rPr>
          <w:sz w:val="28"/>
          <w:szCs w:val="28"/>
        </w:rPr>
        <w:t xml:space="preserve"> функции и полномочия учредителя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бюджетных учреждений.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1.6. В настоящем Порядке используются понятия и термины, применяемые в Бюджетном </w:t>
      </w:r>
      <w:hyperlink r:id="rId12" w:history="1">
        <w:r w:rsidRPr="004237DC">
          <w:rPr>
            <w:sz w:val="28"/>
            <w:szCs w:val="28"/>
          </w:rPr>
          <w:t>кодексе</w:t>
        </w:r>
      </w:hyperlink>
      <w:r w:rsidRPr="004237DC">
        <w:rPr>
          <w:sz w:val="28"/>
          <w:szCs w:val="28"/>
        </w:rPr>
        <w:t xml:space="preserve"> Российской Федерации, федеральных законах, иных нормативных правовых актах Российской Федерации, законах и иных правовых актах </w:t>
      </w:r>
      <w:r w:rsidR="007D53ED">
        <w:rPr>
          <w:sz w:val="28"/>
          <w:szCs w:val="28"/>
        </w:rPr>
        <w:t xml:space="preserve">Ростовской области, </w:t>
      </w:r>
      <w:r w:rsidR="008F0148">
        <w:rPr>
          <w:sz w:val="28"/>
          <w:szCs w:val="28"/>
        </w:rPr>
        <w:t>Дубовского района</w:t>
      </w:r>
      <w:r w:rsidR="00D1703C">
        <w:rPr>
          <w:sz w:val="28"/>
          <w:szCs w:val="28"/>
        </w:rPr>
        <w:t>, Вербовологовского сельского поселения</w:t>
      </w:r>
      <w:r w:rsidRPr="004237DC">
        <w:rPr>
          <w:sz w:val="28"/>
          <w:szCs w:val="28"/>
        </w:rPr>
        <w:t>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8"/>
          <w:szCs w:val="28"/>
        </w:rPr>
      </w:pPr>
      <w:bookmarkStart w:id="0" w:name="Par218"/>
      <w:bookmarkEnd w:id="0"/>
      <w:r w:rsidRPr="004237DC">
        <w:rPr>
          <w:sz w:val="28"/>
          <w:szCs w:val="28"/>
        </w:rPr>
        <w:t xml:space="preserve">Формирование и утверждение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</w:t>
      </w:r>
    </w:p>
    <w:p w:rsidR="007B3C45" w:rsidRPr="004237DC" w:rsidRDefault="007B3C45" w:rsidP="00BE209C">
      <w:pPr>
        <w:autoSpaceDE w:val="0"/>
        <w:autoSpaceDN w:val="0"/>
        <w:adjustRightInd w:val="0"/>
        <w:ind w:left="360"/>
        <w:outlineLvl w:val="1"/>
        <w:rPr>
          <w:sz w:val="28"/>
          <w:szCs w:val="28"/>
        </w:rPr>
      </w:pP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2.1. 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задание формируется в соответствии со сводным ведомственным перечнем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(работ), оказываемых (выполняемых) в качестве основных видов деятельности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учреждениями </w:t>
      </w:r>
      <w:r w:rsidR="00D1703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(далее </w:t>
      </w:r>
      <w:r w:rsidR="006C1A09">
        <w:rPr>
          <w:sz w:val="28"/>
          <w:szCs w:val="28"/>
        </w:rPr>
        <w:t>–</w:t>
      </w:r>
      <w:r w:rsidRPr="004237DC">
        <w:rPr>
          <w:sz w:val="28"/>
          <w:szCs w:val="28"/>
        </w:rPr>
        <w:t xml:space="preserve"> ведомственный перечень) согласно приложению № 2 к настоящему Порядку.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2.2. При установлении для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бюджетного учреждения </w:t>
      </w:r>
      <w:r w:rsidR="00D1703C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(далее </w:t>
      </w:r>
      <w:r w:rsidR="006C1A09">
        <w:rPr>
          <w:sz w:val="28"/>
          <w:szCs w:val="28"/>
        </w:rPr>
        <w:t>–</w:t>
      </w:r>
      <w:r w:rsidRPr="004237DC">
        <w:rPr>
          <w:sz w:val="28"/>
          <w:szCs w:val="28"/>
        </w:rPr>
        <w:t xml:space="preserve"> Учреждение)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</w:t>
      </w:r>
      <w:r w:rsidRPr="004237DC">
        <w:rPr>
          <w:sz w:val="28"/>
          <w:szCs w:val="28"/>
        </w:rPr>
        <w:lastRenderedPageBreak/>
        <w:t xml:space="preserve">задания одновременно на оказание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ной услуги (услуг) и на выполнение работы (работ)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задание формируется из двух частей, каждая из которых должна содержать отдельно требования к оказанию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ной услуги (услуг) и к выполнению работы (работ).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2.3. При установлении для Учреждения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на оказание нескольких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(выполнение нескольких работ)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задание формируется из нескольких разделов, каждый из которых должен содержать требования к оказанию одной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ной услуги (выполнению одной работы).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2.4. 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задание формируется на очередной финансовый год и плановый период при формировании проекта  </w:t>
      </w:r>
      <w:r w:rsidR="00D1703C">
        <w:rPr>
          <w:sz w:val="28"/>
          <w:szCs w:val="28"/>
        </w:rPr>
        <w:t>бюджета поселения</w:t>
      </w:r>
      <w:r w:rsidRPr="004237DC">
        <w:rPr>
          <w:sz w:val="28"/>
          <w:szCs w:val="28"/>
        </w:rPr>
        <w:t xml:space="preserve"> и утверждается в срок не позднее </w:t>
      </w:r>
      <w:r w:rsidR="00A8587E">
        <w:rPr>
          <w:sz w:val="28"/>
          <w:szCs w:val="28"/>
        </w:rPr>
        <w:t>двух недель</w:t>
      </w:r>
      <w:r w:rsidRPr="004237DC">
        <w:rPr>
          <w:sz w:val="28"/>
          <w:szCs w:val="28"/>
        </w:rPr>
        <w:t xml:space="preserve"> после официального опубликования </w:t>
      </w:r>
      <w:r w:rsidR="00A8587E">
        <w:rPr>
          <w:sz w:val="28"/>
          <w:szCs w:val="28"/>
        </w:rPr>
        <w:t>решения</w:t>
      </w:r>
      <w:r w:rsidRPr="004237DC">
        <w:rPr>
          <w:sz w:val="28"/>
          <w:szCs w:val="28"/>
        </w:rPr>
        <w:t xml:space="preserve"> о бюджете </w:t>
      </w:r>
      <w:r w:rsidR="00D1703C">
        <w:rPr>
          <w:sz w:val="28"/>
          <w:szCs w:val="28"/>
        </w:rPr>
        <w:t>поселения</w:t>
      </w:r>
      <w:r w:rsidR="00830EC6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>на очередной финансовый год и плановый период.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2.5. 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ное задание формируется и утверждается в отношении:</w:t>
      </w:r>
    </w:p>
    <w:p w:rsidR="007B3C45" w:rsidRPr="004237DC" w:rsidRDefault="008D02FF" w:rsidP="00BE209C">
      <w:pPr>
        <w:ind w:firstLine="709"/>
        <w:jc w:val="both"/>
        <w:rPr>
          <w:sz w:val="28"/>
          <w:szCs w:val="28"/>
        </w:rPr>
      </w:pPr>
      <w:bookmarkStart w:id="1" w:name="Par232"/>
      <w:bookmarkStart w:id="2" w:name="Par233"/>
      <w:bookmarkEnd w:id="1"/>
      <w:bookmarkEnd w:id="2"/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ных бюджетных учреждений </w:t>
      </w:r>
      <w:r w:rsidR="00D1703C">
        <w:rPr>
          <w:sz w:val="28"/>
          <w:szCs w:val="28"/>
        </w:rPr>
        <w:t xml:space="preserve">Вербовологовского сельского поселения </w:t>
      </w:r>
      <w:r w:rsidR="006C1A09">
        <w:rPr>
          <w:sz w:val="28"/>
          <w:szCs w:val="28"/>
        </w:rPr>
        <w:t>–</w:t>
      </w:r>
      <w:r w:rsidR="00A8587E">
        <w:rPr>
          <w:sz w:val="28"/>
          <w:szCs w:val="28"/>
        </w:rPr>
        <w:t>Администраци</w:t>
      </w:r>
      <w:r w:rsidR="00D1703C">
        <w:rPr>
          <w:sz w:val="28"/>
          <w:szCs w:val="28"/>
        </w:rPr>
        <w:t>ей</w:t>
      </w:r>
      <w:r w:rsidR="00332090">
        <w:rPr>
          <w:sz w:val="28"/>
          <w:szCs w:val="28"/>
        </w:rPr>
        <w:t xml:space="preserve"> </w:t>
      </w:r>
      <w:r w:rsidR="00D1703C">
        <w:rPr>
          <w:sz w:val="28"/>
          <w:szCs w:val="28"/>
        </w:rPr>
        <w:t>Вербовологовского сельского поселения</w:t>
      </w:r>
      <w:r w:rsidR="007B3C45" w:rsidRPr="004237DC">
        <w:rPr>
          <w:sz w:val="28"/>
          <w:szCs w:val="28"/>
        </w:rPr>
        <w:t>, осуществляющ</w:t>
      </w:r>
      <w:r w:rsidR="00D1703C">
        <w:rPr>
          <w:sz w:val="28"/>
          <w:szCs w:val="28"/>
        </w:rPr>
        <w:t>ей</w:t>
      </w:r>
      <w:r w:rsidR="007B3C45" w:rsidRPr="004237DC">
        <w:rPr>
          <w:sz w:val="28"/>
          <w:szCs w:val="28"/>
        </w:rPr>
        <w:t xml:space="preserve"> функции и полномочия учредителя </w:t>
      </w: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ных бюджетных учреждений </w:t>
      </w:r>
      <w:r w:rsidR="00D1703C">
        <w:rPr>
          <w:sz w:val="28"/>
          <w:szCs w:val="28"/>
        </w:rPr>
        <w:t>Вербовологовского сельского поселения</w:t>
      </w:r>
      <w:r w:rsidR="007B3C45" w:rsidRPr="004237DC">
        <w:rPr>
          <w:sz w:val="28"/>
          <w:szCs w:val="28"/>
        </w:rPr>
        <w:t>.</w:t>
      </w:r>
    </w:p>
    <w:bookmarkStart w:id="3" w:name="Par234"/>
    <w:bookmarkEnd w:id="3"/>
    <w:p w:rsidR="007B3C45" w:rsidRPr="004237DC" w:rsidRDefault="00E7154F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fldChar w:fldCharType="begin"/>
      </w:r>
      <w:r w:rsidR="007B3C45" w:rsidRPr="004237DC">
        <w:rPr>
          <w:sz w:val="28"/>
          <w:szCs w:val="28"/>
        </w:rPr>
        <w:instrText xml:space="preserve">HYPERLINK consultantplus://offline/ref=7A72819D679B4BE42597BD094B90128134529A06F20C2B02206897B54890B7E9CCFBDC04BA9F25B706F3M7H </w:instrText>
      </w:r>
      <w:r w:rsidRPr="004237DC">
        <w:rPr>
          <w:sz w:val="28"/>
          <w:szCs w:val="28"/>
        </w:rPr>
        <w:fldChar w:fldCharType="separate"/>
      </w:r>
      <w:r w:rsidR="007B3C45" w:rsidRPr="004237DC">
        <w:rPr>
          <w:sz w:val="28"/>
          <w:szCs w:val="28"/>
        </w:rPr>
        <w:t>2.</w:t>
      </w:r>
      <w:r w:rsidRPr="004237DC">
        <w:rPr>
          <w:sz w:val="28"/>
          <w:szCs w:val="28"/>
        </w:rPr>
        <w:fldChar w:fldCharType="end"/>
      </w:r>
      <w:r w:rsidR="007B3C45" w:rsidRPr="004237DC">
        <w:rPr>
          <w:sz w:val="28"/>
          <w:szCs w:val="28"/>
        </w:rPr>
        <w:t>6. 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>ное задание должно содержать: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показатели, характеризующие качество и (или) объем (содержание) оказываемых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(выполняемых работ);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порядок контроля за исполнением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условия и порядок для досрочного прекращения исполнения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требования к отчетности об исполнении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задания.</w:t>
      </w:r>
    </w:p>
    <w:p w:rsidR="007B3C45" w:rsidRPr="004237DC" w:rsidRDefault="008D02FF" w:rsidP="00BE20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ное задание на оказание </w:t>
      </w: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>ных услуг физическим и юридическим лицам также должно содержать: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определение категорий физических и (или) юридических лиц, являющихся потребителями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порядок оказания соответствующих услуг;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предельные цены (тарифы) на оплату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7B3C45" w:rsidRPr="004237DC" w:rsidRDefault="00E7154F" w:rsidP="00BE209C">
      <w:pPr>
        <w:ind w:firstLine="709"/>
        <w:jc w:val="both"/>
        <w:rPr>
          <w:sz w:val="28"/>
          <w:szCs w:val="28"/>
        </w:rPr>
      </w:pPr>
      <w:hyperlink r:id="rId13" w:history="1">
        <w:r w:rsidR="007B3C45" w:rsidRPr="004237DC">
          <w:rPr>
            <w:sz w:val="28"/>
            <w:szCs w:val="28"/>
          </w:rPr>
          <w:t>2.</w:t>
        </w:r>
      </w:hyperlink>
      <w:r w:rsidR="007B3C45" w:rsidRPr="004237DC">
        <w:rPr>
          <w:sz w:val="28"/>
          <w:szCs w:val="28"/>
        </w:rPr>
        <w:t>7. 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>ное задание устанавливается с учетом: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прогнозируемой потребности в соответствующей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ной услуге (работе), оцениваемой на основании динамики количества потребителей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услуг, объемов выполняемых работ, уровня удовлетворенности существующим объемом и качеством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(работ);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возможностей Учреждений по оказанию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(выполнению работ);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показателей фактического выполнения Учреждением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в отчетном и текущем финансовых годах.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bookmarkStart w:id="4" w:name="Par268"/>
      <w:bookmarkEnd w:id="4"/>
      <w:r w:rsidRPr="004237DC">
        <w:rPr>
          <w:sz w:val="28"/>
          <w:szCs w:val="28"/>
        </w:rPr>
        <w:t xml:space="preserve">2.8. 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ное задание могут быть внесены изменения в случаях: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внесения изменений в ведомственный перечень; 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изменения условий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(выполнение работ);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 xml:space="preserve">изменения объема оказываемых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изменения размера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по основаниям, установленным в соглашении о порядке и условиях предоставления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="00FD119F">
        <w:rPr>
          <w:sz w:val="28"/>
          <w:szCs w:val="28"/>
        </w:rPr>
        <w:t>ного задания.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332090">
        <w:rPr>
          <w:sz w:val="28"/>
          <w:szCs w:val="28"/>
        </w:rPr>
        <w:t>2.9. В случае</w:t>
      </w:r>
      <w:r w:rsidR="005F21D6" w:rsidRPr="00332090">
        <w:rPr>
          <w:sz w:val="28"/>
          <w:szCs w:val="28"/>
        </w:rPr>
        <w:t>,</w:t>
      </w:r>
      <w:r w:rsidRPr="00332090">
        <w:rPr>
          <w:sz w:val="28"/>
          <w:szCs w:val="28"/>
        </w:rPr>
        <w:t xml:space="preserve"> если корректировка </w:t>
      </w:r>
      <w:r w:rsidR="008D02FF" w:rsidRPr="00332090">
        <w:rPr>
          <w:sz w:val="28"/>
          <w:szCs w:val="28"/>
        </w:rPr>
        <w:t>муниципаль</w:t>
      </w:r>
      <w:r w:rsidRPr="00332090">
        <w:rPr>
          <w:sz w:val="28"/>
          <w:szCs w:val="28"/>
        </w:rPr>
        <w:t xml:space="preserve">ного задания требует внесения изменений в сводную бюджетную роспись, в том числе на основании результатов контрольных проверок по представлениям </w:t>
      </w:r>
      <w:r w:rsidR="003002CA" w:rsidRPr="00332090">
        <w:rPr>
          <w:sz w:val="28"/>
          <w:szCs w:val="28"/>
        </w:rPr>
        <w:t>должностного лица, осуществляющего проверку</w:t>
      </w:r>
      <w:r w:rsidRPr="00332090">
        <w:rPr>
          <w:sz w:val="28"/>
          <w:szCs w:val="28"/>
        </w:rPr>
        <w:t xml:space="preserve">, </w:t>
      </w:r>
      <w:r w:rsidR="00332090" w:rsidRPr="00332090">
        <w:rPr>
          <w:sz w:val="28"/>
          <w:szCs w:val="28"/>
        </w:rPr>
        <w:t xml:space="preserve">должностное лицо или руководитель учреждения </w:t>
      </w:r>
      <w:r w:rsidRPr="00332090">
        <w:rPr>
          <w:sz w:val="28"/>
          <w:szCs w:val="28"/>
        </w:rPr>
        <w:t xml:space="preserve">вносят в </w:t>
      </w:r>
      <w:r w:rsidR="003002CA" w:rsidRPr="00332090">
        <w:rPr>
          <w:sz w:val="28"/>
          <w:szCs w:val="28"/>
        </w:rPr>
        <w:t>сектор экономики и финансов</w:t>
      </w:r>
      <w:r w:rsidR="00FD119F" w:rsidRPr="00332090">
        <w:rPr>
          <w:sz w:val="28"/>
          <w:szCs w:val="28"/>
        </w:rPr>
        <w:t xml:space="preserve"> Администрации </w:t>
      </w:r>
      <w:r w:rsidR="003002CA" w:rsidRPr="00332090">
        <w:rPr>
          <w:sz w:val="28"/>
          <w:szCs w:val="28"/>
        </w:rPr>
        <w:t>Вербовологовского сельского поселения</w:t>
      </w:r>
      <w:r w:rsidRPr="00332090">
        <w:rPr>
          <w:sz w:val="28"/>
          <w:szCs w:val="28"/>
        </w:rPr>
        <w:t xml:space="preserve"> в установленном порядке предложения об изменениях в сводную бюджетную роспись с приложением обоснований и результатов мониторинга исполнения </w:t>
      </w:r>
      <w:r w:rsidR="008D02FF" w:rsidRPr="00332090">
        <w:rPr>
          <w:sz w:val="28"/>
          <w:szCs w:val="28"/>
        </w:rPr>
        <w:t>муниципаль</w:t>
      </w:r>
      <w:r w:rsidRPr="00332090">
        <w:rPr>
          <w:sz w:val="28"/>
          <w:szCs w:val="28"/>
        </w:rPr>
        <w:t xml:space="preserve">ных заданий на предоставление </w:t>
      </w:r>
      <w:r w:rsidR="008D02FF" w:rsidRPr="00332090">
        <w:rPr>
          <w:sz w:val="28"/>
          <w:szCs w:val="28"/>
        </w:rPr>
        <w:t>муниципаль</w:t>
      </w:r>
      <w:r w:rsidRPr="00332090">
        <w:rPr>
          <w:sz w:val="28"/>
          <w:szCs w:val="28"/>
        </w:rPr>
        <w:t>ных услуг, а также результатов контрольных проверок.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2.10. В случае</w:t>
      </w:r>
      <w:r w:rsidR="005F21D6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если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бюджетное учреждение </w:t>
      </w:r>
      <w:r w:rsidR="00816CAB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 не обеспечило (не обеспечивает) выполнение количественных и (или) качественных показателей утвержденного ему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</w:t>
      </w:r>
      <w:r w:rsidR="005F21D6">
        <w:rPr>
          <w:sz w:val="28"/>
          <w:szCs w:val="28"/>
        </w:rPr>
        <w:t xml:space="preserve">, </w:t>
      </w:r>
      <w:r w:rsidR="00FD119F">
        <w:rPr>
          <w:sz w:val="28"/>
          <w:szCs w:val="28"/>
        </w:rPr>
        <w:t>Админ</w:t>
      </w:r>
      <w:r w:rsidR="00816CAB">
        <w:rPr>
          <w:sz w:val="28"/>
          <w:szCs w:val="28"/>
        </w:rPr>
        <w:t>истрация Вербовологовского сельского поселения</w:t>
      </w:r>
      <w:r w:rsidRPr="004237DC">
        <w:rPr>
          <w:sz w:val="28"/>
          <w:szCs w:val="28"/>
        </w:rPr>
        <w:t xml:space="preserve">  обязан</w:t>
      </w:r>
      <w:r w:rsidR="00816CAB">
        <w:rPr>
          <w:sz w:val="28"/>
          <w:szCs w:val="28"/>
        </w:rPr>
        <w:t>а</w:t>
      </w:r>
      <w:r w:rsidRPr="004237DC">
        <w:rPr>
          <w:sz w:val="28"/>
          <w:szCs w:val="28"/>
        </w:rPr>
        <w:t xml:space="preserve"> принять одну из следующих мер: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скорректировать в текущем финансовом году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ное задание с соответствующим перерасчетом размера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задания;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потребовать частичного или полного возврата необоснованно полученной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в сумме,  эквивалентной стоимости неоказанных (некачественно оказанных)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услуг; 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уменьшить на сумму необоснованно полученной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за отчетный год размер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="005F21D6">
        <w:rPr>
          <w:sz w:val="28"/>
          <w:szCs w:val="28"/>
        </w:rPr>
        <w:t>ного задания в году, следующе</w:t>
      </w:r>
      <w:r w:rsidRPr="004237DC">
        <w:rPr>
          <w:sz w:val="28"/>
          <w:szCs w:val="28"/>
        </w:rPr>
        <w:t>м за отчетным финансовым годом.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2.11. В случае приостановления в установленном порядке деятельности Учреждения в связи с проведением капитального ремонта или реконструкции здания Учреждения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ное задание на период проведения работ не формируется.</w:t>
      </w:r>
    </w:p>
    <w:p w:rsidR="007B3C45" w:rsidRPr="004237DC" w:rsidRDefault="007B3C45" w:rsidP="00BE209C">
      <w:pPr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8"/>
          <w:szCs w:val="28"/>
        </w:rPr>
      </w:pPr>
      <w:r w:rsidRPr="004237DC">
        <w:rPr>
          <w:sz w:val="28"/>
          <w:szCs w:val="28"/>
        </w:rPr>
        <w:t xml:space="preserve">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</w:t>
      </w:r>
    </w:p>
    <w:p w:rsidR="007B3C45" w:rsidRPr="004237DC" w:rsidRDefault="007B3C45" w:rsidP="00BE209C">
      <w:pPr>
        <w:autoSpaceDE w:val="0"/>
        <w:autoSpaceDN w:val="0"/>
        <w:adjustRightInd w:val="0"/>
        <w:ind w:left="720"/>
        <w:outlineLvl w:val="1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3.1. 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осуществляется в пределах бюджетных ассигнований, предусмотренных сводной бюджетной росписью </w:t>
      </w:r>
      <w:r w:rsidR="00D1703C">
        <w:rPr>
          <w:sz w:val="28"/>
          <w:szCs w:val="28"/>
        </w:rPr>
        <w:t>бюджета поселения</w:t>
      </w:r>
      <w:r w:rsidRPr="004237DC">
        <w:rPr>
          <w:sz w:val="28"/>
          <w:szCs w:val="28"/>
        </w:rPr>
        <w:t>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273"/>
      <w:bookmarkEnd w:id="5"/>
      <w:r w:rsidRPr="004237DC">
        <w:rPr>
          <w:sz w:val="28"/>
          <w:szCs w:val="28"/>
        </w:rPr>
        <w:t>3.</w:t>
      </w:r>
      <w:r w:rsidR="00BD279F">
        <w:rPr>
          <w:sz w:val="28"/>
          <w:szCs w:val="28"/>
        </w:rPr>
        <w:t>2</w:t>
      </w:r>
      <w:r w:rsidRPr="004237DC">
        <w:rPr>
          <w:sz w:val="28"/>
          <w:szCs w:val="28"/>
        </w:rPr>
        <w:t xml:space="preserve">. 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формируется в соответствии с Методикой </w:t>
      </w:r>
      <w:r w:rsidR="00BD279F">
        <w:rPr>
          <w:sz w:val="28"/>
          <w:szCs w:val="28"/>
        </w:rPr>
        <w:t>расчета стоимости</w:t>
      </w:r>
      <w:r w:rsidR="00830EC6">
        <w:rPr>
          <w:sz w:val="28"/>
          <w:szCs w:val="28"/>
        </w:rPr>
        <w:t xml:space="preserve">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(выполнение работ) </w:t>
      </w:r>
      <w:r w:rsidR="00BD279F">
        <w:rPr>
          <w:sz w:val="28"/>
          <w:szCs w:val="28"/>
        </w:rPr>
        <w:t xml:space="preserve">в </w:t>
      </w:r>
      <w:r w:rsidR="00816CAB">
        <w:rPr>
          <w:sz w:val="28"/>
          <w:szCs w:val="28"/>
        </w:rPr>
        <w:t>Вербовологовском сельском поселении</w:t>
      </w:r>
      <w:r w:rsidR="00332090">
        <w:rPr>
          <w:sz w:val="28"/>
          <w:szCs w:val="28"/>
        </w:rPr>
        <w:t xml:space="preserve"> </w:t>
      </w:r>
      <w:r w:rsidR="00751600">
        <w:rPr>
          <w:sz w:val="28"/>
          <w:szCs w:val="28"/>
        </w:rPr>
        <w:t xml:space="preserve">в целях формирования муниципального задания </w:t>
      </w:r>
      <w:r w:rsidRPr="004237DC">
        <w:rPr>
          <w:sz w:val="28"/>
          <w:szCs w:val="28"/>
        </w:rPr>
        <w:t>согласно приложению № 2 к настоящему постановлению.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3.</w:t>
      </w:r>
      <w:r w:rsidR="00751600">
        <w:rPr>
          <w:sz w:val="28"/>
          <w:szCs w:val="28"/>
        </w:rPr>
        <w:t>3</w:t>
      </w:r>
      <w:r w:rsidRPr="004237DC">
        <w:rPr>
          <w:sz w:val="28"/>
          <w:szCs w:val="28"/>
        </w:rPr>
        <w:t xml:space="preserve">. При оказании в случаях, установленных законодательством,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 бюджетным учреждением </w:t>
      </w:r>
      <w:r w:rsidR="00816CAB">
        <w:rPr>
          <w:sz w:val="28"/>
          <w:szCs w:val="28"/>
        </w:rPr>
        <w:t xml:space="preserve">Вербовологовского сельского </w:t>
      </w:r>
      <w:r w:rsidR="00816CAB">
        <w:rPr>
          <w:sz w:val="28"/>
          <w:szCs w:val="28"/>
        </w:rPr>
        <w:lastRenderedPageBreak/>
        <w:t>поселения</w:t>
      </w:r>
      <w:r w:rsidR="00332090">
        <w:rPr>
          <w:sz w:val="28"/>
          <w:szCs w:val="28"/>
        </w:rPr>
        <w:t xml:space="preserve">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(выполнении работ) физическим и (или) юридическим лицам за плату в пределах установленного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размер субсидии на финансовое обеспечение выполнения указанного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рассчитывается с учетом средств, планируемых к поступлению от потребителей указанных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(работ).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3.</w:t>
      </w:r>
      <w:r w:rsidR="00751600">
        <w:rPr>
          <w:sz w:val="28"/>
          <w:szCs w:val="28"/>
        </w:rPr>
        <w:t>4</w:t>
      </w:r>
      <w:r w:rsidRPr="004237DC">
        <w:rPr>
          <w:sz w:val="28"/>
          <w:szCs w:val="28"/>
        </w:rPr>
        <w:t xml:space="preserve">. Предоставление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ному бюджетному учреждению </w:t>
      </w:r>
      <w:r w:rsidR="00F92FEB">
        <w:rPr>
          <w:sz w:val="28"/>
          <w:szCs w:val="28"/>
        </w:rPr>
        <w:t>Вербовологовского сельского поселения</w:t>
      </w:r>
      <w:r w:rsidR="00332090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 xml:space="preserve">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(далее – соглашение), заключаемого между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 бюджетным учреждением </w:t>
      </w:r>
      <w:r w:rsidR="00F92FEB">
        <w:rPr>
          <w:sz w:val="28"/>
          <w:szCs w:val="28"/>
        </w:rPr>
        <w:t>и Администрацией</w:t>
      </w:r>
      <w:r w:rsidR="00332090">
        <w:rPr>
          <w:sz w:val="28"/>
          <w:szCs w:val="28"/>
        </w:rPr>
        <w:t xml:space="preserve"> </w:t>
      </w:r>
      <w:r w:rsidR="00F92FEB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, осуществляющ</w:t>
      </w:r>
      <w:r w:rsidR="00F92FEB">
        <w:rPr>
          <w:sz w:val="28"/>
          <w:szCs w:val="28"/>
        </w:rPr>
        <w:t>ей</w:t>
      </w:r>
      <w:r w:rsidRPr="004237DC">
        <w:rPr>
          <w:sz w:val="28"/>
          <w:szCs w:val="28"/>
        </w:rPr>
        <w:t xml:space="preserve"> функции и полномочия учредителя, в соответствии с формой согласно приложению № 3 к настоящему Порядку. 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3.</w:t>
      </w:r>
      <w:r w:rsidR="00751600">
        <w:rPr>
          <w:sz w:val="28"/>
          <w:szCs w:val="28"/>
        </w:rPr>
        <w:t>5</w:t>
      </w:r>
      <w:r w:rsidRPr="004237DC">
        <w:rPr>
          <w:sz w:val="28"/>
          <w:szCs w:val="28"/>
        </w:rPr>
        <w:t>. Соглашение определяет права, обязанности и ответственность сторон, в том числе объем и периодичность перечисления субсидии в течение финансового года и планового периода.</w:t>
      </w:r>
    </w:p>
    <w:p w:rsidR="007B3C45" w:rsidRPr="004237DC" w:rsidRDefault="00751600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B3C45" w:rsidRPr="004237DC">
        <w:rPr>
          <w:sz w:val="28"/>
          <w:szCs w:val="28"/>
        </w:rPr>
        <w:t xml:space="preserve">. При выявлении  фактов невыполнения 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ным бюджетным учреждением количественных и (или) качественных показателей утвержденного ему 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ного задания  в истекшем финансовом году на основании результатов рассмотрения годового отчета учреждения об исполнении 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ного задания  </w:t>
      </w:r>
      <w:r w:rsidR="00F92FEB">
        <w:rPr>
          <w:sz w:val="28"/>
          <w:szCs w:val="28"/>
        </w:rPr>
        <w:t>Администрация</w:t>
      </w:r>
      <w:r w:rsidR="00332090">
        <w:rPr>
          <w:sz w:val="28"/>
          <w:szCs w:val="28"/>
        </w:rPr>
        <w:t xml:space="preserve"> </w:t>
      </w:r>
      <w:r w:rsidR="00F92FEB">
        <w:rPr>
          <w:sz w:val="28"/>
          <w:szCs w:val="28"/>
        </w:rPr>
        <w:t>Вербовологовского сельского поселения, осуществляющая</w:t>
      </w:r>
      <w:r w:rsidR="007B3C45" w:rsidRPr="004237DC">
        <w:rPr>
          <w:sz w:val="28"/>
          <w:szCs w:val="28"/>
        </w:rPr>
        <w:t xml:space="preserve"> функции и полномочия учредителя,  принимает решение об уменьшении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ного задания текущего финансового года на сумму необоснованно полученной в отчетном году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ного задания, эквивалентной стоимости неоказанных (некачественно оказанных) </w:t>
      </w:r>
      <w:r w:rsidR="008D02FF"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>ных услуг, в срок</w:t>
      </w:r>
      <w:r w:rsidR="005F21D6">
        <w:rPr>
          <w:sz w:val="28"/>
          <w:szCs w:val="28"/>
        </w:rPr>
        <w:t>,</w:t>
      </w:r>
      <w:r w:rsidR="007B3C45" w:rsidRPr="004237DC">
        <w:rPr>
          <w:sz w:val="28"/>
          <w:szCs w:val="28"/>
        </w:rPr>
        <w:t xml:space="preserve"> не позднее 1 апреля текущего года.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При выявлении фактов невыполнения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 бюджетным учреждением </w:t>
      </w:r>
      <w:r w:rsidR="00F92FEB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  количественных и (или) качественных показателей утвержденного ему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в ходе проводимого проверочного действия указанные меры  применяются в срок</w:t>
      </w:r>
      <w:r w:rsidR="005F21D6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не позднее  30 дней (или в установленные предписаниями и (или) представлениями </w:t>
      </w:r>
      <w:r w:rsidR="00332090">
        <w:rPr>
          <w:sz w:val="28"/>
          <w:szCs w:val="28"/>
        </w:rPr>
        <w:t>должностного лица, проводившего проверку</w:t>
      </w:r>
      <w:r w:rsidRPr="004237DC">
        <w:rPr>
          <w:sz w:val="28"/>
          <w:szCs w:val="28"/>
        </w:rPr>
        <w:t xml:space="preserve"> сроки, если данный факт был установлен в ходе проводимого ими проверочного действия) с момента выявления такого факта.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3.</w:t>
      </w:r>
      <w:r w:rsidR="00751600">
        <w:rPr>
          <w:sz w:val="28"/>
          <w:szCs w:val="28"/>
        </w:rPr>
        <w:t>7</w:t>
      </w:r>
      <w:r w:rsidRPr="004237DC">
        <w:rPr>
          <w:sz w:val="28"/>
          <w:szCs w:val="28"/>
        </w:rPr>
        <w:t xml:space="preserve">. При выявлении фактов необоснованного превышения объема субсидии, предоставленной учреждению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задания, над объемом субсидии, рассчитанным в соответствии с Методикой согласно приложению № 2 к настоящему постановлению в целях формирования финансового обеспечения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задания, в том числе в ходе проводимого проверочного действия</w:t>
      </w:r>
      <w:r w:rsidR="00332090">
        <w:rPr>
          <w:sz w:val="28"/>
          <w:szCs w:val="28"/>
        </w:rPr>
        <w:t xml:space="preserve">, </w:t>
      </w:r>
      <w:r w:rsidR="00F92FEB">
        <w:rPr>
          <w:sz w:val="28"/>
          <w:szCs w:val="28"/>
        </w:rPr>
        <w:t>Администрация</w:t>
      </w:r>
      <w:r w:rsidR="00332090">
        <w:rPr>
          <w:sz w:val="28"/>
          <w:szCs w:val="28"/>
        </w:rPr>
        <w:t xml:space="preserve"> </w:t>
      </w:r>
      <w:r w:rsidR="00F92FEB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,</w:t>
      </w:r>
      <w:r w:rsidR="00332090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>в срок н</w:t>
      </w:r>
      <w:r w:rsidR="00F92FEB">
        <w:rPr>
          <w:sz w:val="28"/>
          <w:szCs w:val="28"/>
        </w:rPr>
        <w:t>е позднее  30 дней (или в устано</w:t>
      </w:r>
      <w:r w:rsidRPr="004237DC">
        <w:rPr>
          <w:sz w:val="28"/>
          <w:szCs w:val="28"/>
        </w:rPr>
        <w:t xml:space="preserve">вленные предписаниями и (или) представлениями </w:t>
      </w:r>
      <w:r w:rsidR="00332090">
        <w:rPr>
          <w:sz w:val="28"/>
          <w:szCs w:val="28"/>
        </w:rPr>
        <w:t>должностного лица, проводившего проверку</w:t>
      </w:r>
      <w:r w:rsidRPr="004237DC">
        <w:rPr>
          <w:sz w:val="28"/>
          <w:szCs w:val="28"/>
        </w:rPr>
        <w:t xml:space="preserve"> сроки, если данный факт был установлен в ходе проводимого ими проверочного действия)</w:t>
      </w:r>
      <w:r w:rsidR="00332090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 xml:space="preserve">с момента выявления такого факта принимает решение об уменьшении на соответствующую сумму размера 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в </w:t>
      </w:r>
      <w:r w:rsidRPr="004237DC">
        <w:rPr>
          <w:sz w:val="28"/>
          <w:szCs w:val="28"/>
        </w:rPr>
        <w:lastRenderedPageBreak/>
        <w:t xml:space="preserve">текущем финансовом году или размера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следующего финансового года.».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285"/>
      <w:bookmarkEnd w:id="6"/>
      <w:r w:rsidRPr="004237DC">
        <w:rPr>
          <w:sz w:val="28"/>
          <w:szCs w:val="28"/>
        </w:rPr>
        <w:t xml:space="preserve">2.2. Приложение № 1 </w:t>
      </w:r>
      <w:r w:rsidR="00F92FEB">
        <w:rPr>
          <w:sz w:val="28"/>
          <w:szCs w:val="28"/>
        </w:rPr>
        <w:t xml:space="preserve">к Положению о формировании выполнения муниципального задания муниципальными учреждениями Вербовологовского сельского поселения </w:t>
      </w:r>
      <w:r w:rsidRPr="004237DC">
        <w:rPr>
          <w:sz w:val="28"/>
          <w:szCs w:val="28"/>
        </w:rPr>
        <w:t>изложить в редакции:</w:t>
      </w:r>
    </w:p>
    <w:p w:rsidR="007B3C45" w:rsidRPr="004237DC" w:rsidRDefault="007B3C45" w:rsidP="00BE20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7B3C45" w:rsidRPr="004237DC" w:rsidSect="00816CAB">
          <w:footerReference w:type="even" r:id="rId14"/>
          <w:footerReference w:type="default" r:id="rId15"/>
          <w:footerReference w:type="first" r:id="rId16"/>
          <w:pgSz w:w="11907" w:h="16840" w:code="9"/>
          <w:pgMar w:top="709" w:right="737" w:bottom="680" w:left="1304" w:header="709" w:footer="709" w:gutter="0"/>
          <w:cols w:space="720"/>
          <w:titlePg/>
        </w:sectPr>
      </w:pPr>
    </w:p>
    <w:p w:rsidR="007B3C45" w:rsidRPr="004237DC" w:rsidRDefault="007B3C45" w:rsidP="00B52199">
      <w:pPr>
        <w:pageBreakBefore/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lastRenderedPageBreak/>
        <w:t>«Приложение № 1</w:t>
      </w:r>
    </w:p>
    <w:p w:rsidR="007B3C45" w:rsidRPr="004237DC" w:rsidRDefault="005F21D6" w:rsidP="00B52199">
      <w:pPr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>к П</w:t>
      </w:r>
      <w:r w:rsidR="007B3C45" w:rsidRPr="004237DC">
        <w:rPr>
          <w:sz w:val="24"/>
          <w:szCs w:val="24"/>
        </w:rPr>
        <w:t>орядку формирования</w:t>
      </w:r>
    </w:p>
    <w:p w:rsidR="007B3C45" w:rsidRPr="004237DC" w:rsidRDefault="007B3C45" w:rsidP="00B52199">
      <w:pPr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>и финансового обеспечения</w:t>
      </w:r>
    </w:p>
    <w:p w:rsidR="007B3C45" w:rsidRPr="004237DC" w:rsidRDefault="007B3C45" w:rsidP="00B52199">
      <w:pPr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выполнения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</w:t>
      </w:r>
    </w:p>
    <w:p w:rsidR="007B3C45" w:rsidRPr="004237DC" w:rsidRDefault="008D02FF" w:rsidP="00B52199">
      <w:pPr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</w:t>
      </w:r>
      <w:r w:rsidR="007B3C45" w:rsidRPr="004237DC">
        <w:rPr>
          <w:sz w:val="24"/>
          <w:szCs w:val="24"/>
        </w:rPr>
        <w:t>ными учреждениями</w:t>
      </w:r>
    </w:p>
    <w:p w:rsidR="007B3C45" w:rsidRPr="004237DC" w:rsidRDefault="00F92FEB" w:rsidP="00B52199">
      <w:pPr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>Вербовологовского сельского поселения</w:t>
      </w:r>
    </w:p>
    <w:p w:rsidR="00B52199" w:rsidRDefault="00B52199" w:rsidP="00BE209C">
      <w:pPr>
        <w:jc w:val="center"/>
        <w:rPr>
          <w:b/>
          <w:sz w:val="24"/>
          <w:szCs w:val="24"/>
        </w:rPr>
      </w:pPr>
    </w:p>
    <w:p w:rsidR="007B3C45" w:rsidRPr="00F12C16" w:rsidRDefault="007B3C45" w:rsidP="00BE209C">
      <w:pPr>
        <w:jc w:val="center"/>
        <w:rPr>
          <w:sz w:val="24"/>
          <w:szCs w:val="24"/>
        </w:rPr>
      </w:pPr>
      <w:r w:rsidRPr="00F12C16">
        <w:rPr>
          <w:sz w:val="24"/>
          <w:szCs w:val="24"/>
        </w:rPr>
        <w:t>ФОРМА</w:t>
      </w:r>
    </w:p>
    <w:p w:rsidR="007B3C45" w:rsidRPr="00F12C16" w:rsidRDefault="008D02FF" w:rsidP="00BE209C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</w:t>
      </w:r>
      <w:r w:rsidR="007B3C45" w:rsidRPr="00F12C16">
        <w:rPr>
          <w:sz w:val="24"/>
          <w:szCs w:val="24"/>
        </w:rPr>
        <w:t>ного задания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УТВЕРЖДАЮ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____________________________________________________________</w:t>
      </w:r>
    </w:p>
    <w:p w:rsidR="007B3C45" w:rsidRPr="004237DC" w:rsidRDefault="007B3C45" w:rsidP="00BE209C">
      <w:pPr>
        <w:tabs>
          <w:tab w:val="left" w:pos="7230"/>
        </w:tabs>
        <w:autoSpaceDE w:val="0"/>
        <w:autoSpaceDN w:val="0"/>
        <w:adjustRightInd w:val="0"/>
        <w:ind w:right="7340"/>
        <w:rPr>
          <w:sz w:val="24"/>
          <w:szCs w:val="24"/>
        </w:rPr>
      </w:pPr>
      <w:r w:rsidRPr="004237DC">
        <w:rPr>
          <w:sz w:val="24"/>
          <w:szCs w:val="24"/>
        </w:rPr>
        <w:t xml:space="preserve">(подпись, </w:t>
      </w:r>
      <w:r w:rsidR="005F21D6" w:rsidRPr="004237DC">
        <w:rPr>
          <w:sz w:val="24"/>
          <w:szCs w:val="24"/>
        </w:rPr>
        <w:t>Ф.И.О</w:t>
      </w:r>
      <w:r w:rsidRPr="004237DC">
        <w:rPr>
          <w:sz w:val="24"/>
          <w:szCs w:val="24"/>
        </w:rPr>
        <w:t>.</w:t>
      </w:r>
      <w:r w:rsidR="00F92FEB">
        <w:rPr>
          <w:sz w:val="24"/>
          <w:szCs w:val="24"/>
        </w:rPr>
        <w:t>главы Вербовологовского с/п</w:t>
      </w:r>
      <w:r w:rsidRPr="004237DC">
        <w:rPr>
          <w:sz w:val="24"/>
          <w:szCs w:val="24"/>
        </w:rPr>
        <w:t>)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«____» ____________________________ г.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B3C45" w:rsidRPr="004237DC" w:rsidRDefault="008D02FF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</w:t>
      </w:r>
      <w:r w:rsidR="007B3C45" w:rsidRPr="004237DC">
        <w:rPr>
          <w:sz w:val="24"/>
          <w:szCs w:val="24"/>
        </w:rPr>
        <w:t>НОЕ ЗАДАНИЕ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>_______________________________________</w:t>
      </w:r>
      <w:r w:rsidR="00F766D8">
        <w:rPr>
          <w:sz w:val="24"/>
          <w:szCs w:val="24"/>
        </w:rPr>
        <w:t>________</w:t>
      </w:r>
      <w:r w:rsidRPr="004237DC">
        <w:rPr>
          <w:sz w:val="24"/>
          <w:szCs w:val="24"/>
        </w:rPr>
        <w:t>________________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(полное и сокращенное наименование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учреждения)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>на ____ год и плановый период ____ и ____ годов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ЧАСТЬ 1.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НЫЕ УСЛУГИ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(формируется при установлении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 xml:space="preserve">ного задания на оказание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ных услуг)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>РАЗДЕЛ 1 (2 …)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1. Наименование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_____________________________________________________________________________________</w:t>
      </w:r>
      <w:r w:rsidR="005F21D6">
        <w:rPr>
          <w:sz w:val="24"/>
          <w:szCs w:val="24"/>
        </w:rPr>
        <w:t>___.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2. Потребители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______________________________________________________________________________________</w:t>
      </w:r>
      <w:r w:rsidR="005F21D6">
        <w:rPr>
          <w:sz w:val="24"/>
          <w:szCs w:val="24"/>
        </w:rPr>
        <w:t>___.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 Показатели, характеризующие объем и (или) качество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3.1. Показатели, характеризующие качество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00"/>
        <w:gridCol w:w="1431"/>
        <w:gridCol w:w="8"/>
        <w:gridCol w:w="1248"/>
        <w:gridCol w:w="1584"/>
        <w:gridCol w:w="1584"/>
        <w:gridCol w:w="1584"/>
        <w:gridCol w:w="1440"/>
        <w:gridCol w:w="1440"/>
        <w:gridCol w:w="2918"/>
      </w:tblGrid>
      <w:tr w:rsidR="007B3C45" w:rsidRPr="004237DC" w:rsidTr="00F766D8">
        <w:trPr>
          <w:cantSplit/>
        </w:trPr>
        <w:tc>
          <w:tcPr>
            <w:tcW w:w="1900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31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56" w:type="dxa"/>
            <w:gridSpan w:val="2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7632" w:type="dxa"/>
            <w:gridSpan w:val="5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Значения показателей качества </w:t>
            </w:r>
            <w:r w:rsidR="008D02FF"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  <w:tc>
          <w:tcPr>
            <w:tcW w:w="2918" w:type="dxa"/>
            <w:vMerge w:val="restart"/>
          </w:tcPr>
          <w:p w:rsidR="001A00C2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Источник информации </w:t>
            </w:r>
          </w:p>
          <w:p w:rsidR="001A00C2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о значении показателя (исходные данные </w:t>
            </w: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для его расчета)</w:t>
            </w:r>
          </w:p>
        </w:tc>
      </w:tr>
      <w:tr w:rsidR="007B3C45" w:rsidRPr="004237DC" w:rsidTr="00F766D8">
        <w:trPr>
          <w:cantSplit/>
        </w:trPr>
        <w:tc>
          <w:tcPr>
            <w:tcW w:w="1900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31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отчетный финансовый год</w:t>
            </w: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44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1-й год планового периода</w:t>
            </w:r>
          </w:p>
        </w:tc>
        <w:tc>
          <w:tcPr>
            <w:tcW w:w="144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планового периода</w:t>
            </w:r>
          </w:p>
        </w:tc>
        <w:tc>
          <w:tcPr>
            <w:tcW w:w="2918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B3C45" w:rsidRPr="004237DC" w:rsidTr="00F766D8">
        <w:trPr>
          <w:cantSplit/>
        </w:trPr>
        <w:tc>
          <w:tcPr>
            <w:tcW w:w="190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439" w:type="dxa"/>
            <w:gridSpan w:val="2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B3C45" w:rsidRPr="004237DC" w:rsidTr="00F766D8">
        <w:trPr>
          <w:cantSplit/>
        </w:trPr>
        <w:tc>
          <w:tcPr>
            <w:tcW w:w="190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439" w:type="dxa"/>
            <w:gridSpan w:val="2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3.2. Объем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(в натуральных показателях)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39"/>
        <w:gridCol w:w="1342"/>
        <w:gridCol w:w="1789"/>
        <w:gridCol w:w="1789"/>
        <w:gridCol w:w="1938"/>
        <w:gridCol w:w="1789"/>
        <w:gridCol w:w="1640"/>
        <w:gridCol w:w="2911"/>
      </w:tblGrid>
      <w:tr w:rsidR="007B3C45" w:rsidRPr="004237DC" w:rsidTr="00905306">
        <w:trPr>
          <w:cantSplit/>
        </w:trPr>
        <w:tc>
          <w:tcPr>
            <w:tcW w:w="1843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05" w:type="dxa"/>
            <w:gridSpan w:val="5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показателей объема </w:t>
            </w:r>
            <w:r w:rsidR="008D02FF"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  <w:tc>
          <w:tcPr>
            <w:tcW w:w="2768" w:type="dxa"/>
            <w:vMerge w:val="restart"/>
          </w:tcPr>
          <w:p w:rsidR="00F766D8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Источник информации </w:t>
            </w: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 значении показателя</w:t>
            </w:r>
          </w:p>
        </w:tc>
      </w:tr>
      <w:tr w:rsidR="007B3C45" w:rsidRPr="004237DC" w:rsidTr="00905306">
        <w:trPr>
          <w:cantSplit/>
        </w:trPr>
        <w:tc>
          <w:tcPr>
            <w:tcW w:w="1843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отчетный финансовый год</w:t>
            </w:r>
          </w:p>
        </w:tc>
        <w:tc>
          <w:tcPr>
            <w:tcW w:w="170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1843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очередной финансовый год </w:t>
            </w:r>
          </w:p>
        </w:tc>
        <w:tc>
          <w:tcPr>
            <w:tcW w:w="170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1-й год планового периода</w:t>
            </w:r>
          </w:p>
        </w:tc>
        <w:tc>
          <w:tcPr>
            <w:tcW w:w="1559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планового периода</w:t>
            </w:r>
          </w:p>
        </w:tc>
        <w:tc>
          <w:tcPr>
            <w:tcW w:w="2768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B3C45" w:rsidRPr="004237DC" w:rsidTr="00905306">
        <w:trPr>
          <w:cantSplit/>
        </w:trPr>
        <w:tc>
          <w:tcPr>
            <w:tcW w:w="1843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68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3.3. Объем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на очередной финансовый год по кварталам*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9"/>
        <w:gridCol w:w="1336"/>
        <w:gridCol w:w="2819"/>
        <w:gridCol w:w="2819"/>
        <w:gridCol w:w="2672"/>
        <w:gridCol w:w="3562"/>
      </w:tblGrid>
      <w:tr w:rsidR="007B3C45" w:rsidRPr="004237DC" w:rsidTr="00905306">
        <w:trPr>
          <w:cantSplit/>
        </w:trPr>
        <w:tc>
          <w:tcPr>
            <w:tcW w:w="1843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0" w:type="dxa"/>
            <w:gridSpan w:val="4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показателей объема </w:t>
            </w:r>
            <w:r w:rsidR="008D02FF"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</w:tr>
      <w:tr w:rsidR="007B3C45" w:rsidRPr="004237DC" w:rsidTr="00905306">
        <w:trPr>
          <w:cantSplit/>
        </w:trPr>
        <w:tc>
          <w:tcPr>
            <w:tcW w:w="1843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7B3C45" w:rsidRPr="004237DC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693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="007B3C45" w:rsidRPr="004237DC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552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="007B3C45" w:rsidRPr="004237DC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3402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="007B3C45" w:rsidRPr="004237DC">
              <w:rPr>
                <w:sz w:val="24"/>
                <w:szCs w:val="24"/>
              </w:rPr>
              <w:t xml:space="preserve"> квартал</w:t>
            </w:r>
          </w:p>
        </w:tc>
      </w:tr>
      <w:tr w:rsidR="007B3C45" w:rsidRPr="004237DC" w:rsidTr="00905306">
        <w:trPr>
          <w:cantSplit/>
        </w:trPr>
        <w:tc>
          <w:tcPr>
            <w:tcW w:w="1843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F766D8" w:rsidRDefault="00F766D8" w:rsidP="00BE209C">
      <w:pPr>
        <w:autoSpaceDE w:val="0"/>
        <w:autoSpaceDN w:val="0"/>
        <w:adjustRightInd w:val="0"/>
        <w:rPr>
          <w:sz w:val="22"/>
          <w:szCs w:val="22"/>
        </w:rPr>
      </w:pPr>
    </w:p>
    <w:p w:rsidR="007B3C45" w:rsidRPr="004237DC" w:rsidRDefault="005F21D6" w:rsidP="00BE209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* З</w:t>
      </w:r>
      <w:r w:rsidR="007B3C45" w:rsidRPr="004237DC">
        <w:rPr>
          <w:sz w:val="22"/>
          <w:szCs w:val="22"/>
        </w:rPr>
        <w:t>а исключением образовательных услуг, услуг по подготовке спортсменов и учащихся образовательных учреждений спортивной направленности</w:t>
      </w:r>
      <w:r>
        <w:rPr>
          <w:sz w:val="22"/>
          <w:szCs w:val="22"/>
        </w:rPr>
        <w:t>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 Порядок оказания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4.1. Реквизиты нормативных правовых актов, регулирующих порядок оказания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4.2. Порядок информирования потенциальных потребителей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6"/>
        <w:gridCol w:w="6345"/>
        <w:gridCol w:w="4936"/>
      </w:tblGrid>
      <w:tr w:rsidR="007B3C45" w:rsidRPr="004237DC" w:rsidTr="00905306">
        <w:trPr>
          <w:cantSplit/>
        </w:trPr>
        <w:tc>
          <w:tcPr>
            <w:tcW w:w="372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12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76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3C45" w:rsidRPr="004237DC" w:rsidTr="00905306">
        <w:trPr>
          <w:cantSplit/>
        </w:trPr>
        <w:tc>
          <w:tcPr>
            <w:tcW w:w="372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12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6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B3C45" w:rsidRPr="004237DC" w:rsidTr="00905306">
        <w:trPr>
          <w:cantSplit/>
        </w:trPr>
        <w:tc>
          <w:tcPr>
            <w:tcW w:w="372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6120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61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1A00C2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  <w:r w:rsidRPr="004237DC">
        <w:rPr>
          <w:sz w:val="24"/>
          <w:szCs w:val="24"/>
        </w:rPr>
        <w:t xml:space="preserve">5. Предельные цены (тарифы) на оплату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 xml:space="preserve">ной услуги в случаях, если законодательством Российской Федерации предусмотрено ее оказание в рамках выполнения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 на платной (частично платной) основе</w:t>
      </w:r>
      <w:r w:rsidR="005F21D6">
        <w:rPr>
          <w:sz w:val="24"/>
          <w:szCs w:val="24"/>
        </w:rPr>
        <w:t>.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5.1. Реквизиты нормативного правового акта, устанавливающего цены (тарифы) на платные услуги либо порядок их установления ______</w:t>
      </w:r>
      <w:r w:rsidR="00F766D8">
        <w:rPr>
          <w:sz w:val="24"/>
          <w:szCs w:val="24"/>
        </w:rPr>
        <w:t>____</w:t>
      </w:r>
      <w:r w:rsidRPr="004237DC">
        <w:rPr>
          <w:sz w:val="24"/>
          <w:szCs w:val="24"/>
        </w:rPr>
        <w:t>__</w:t>
      </w:r>
      <w:r w:rsidR="005F21D6">
        <w:rPr>
          <w:sz w:val="24"/>
          <w:szCs w:val="24"/>
        </w:rPr>
        <w:t>.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lastRenderedPageBreak/>
        <w:t>5.2. Орган, устанавливающий цены (тарифы) ___________________________________________</w:t>
      </w:r>
      <w:r w:rsidR="00F766D8">
        <w:rPr>
          <w:sz w:val="24"/>
          <w:szCs w:val="24"/>
        </w:rPr>
        <w:t>____</w:t>
      </w:r>
      <w:r w:rsidRPr="004237DC">
        <w:rPr>
          <w:sz w:val="24"/>
          <w:szCs w:val="24"/>
        </w:rPr>
        <w:t>______________________________________</w:t>
      </w:r>
      <w:r w:rsidR="005F21D6">
        <w:rPr>
          <w:sz w:val="24"/>
          <w:szCs w:val="24"/>
        </w:rPr>
        <w:t>.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p w:rsidR="007B3C45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5.3. Значения предельных цен (тарифов)</w:t>
      </w:r>
      <w:r w:rsidR="005F21D6">
        <w:rPr>
          <w:sz w:val="24"/>
          <w:szCs w:val="24"/>
        </w:rPr>
        <w:t>.</w:t>
      </w:r>
    </w:p>
    <w:p w:rsidR="00F766D8" w:rsidRPr="004237DC" w:rsidRDefault="00F766D8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59"/>
        <w:gridCol w:w="7978"/>
      </w:tblGrid>
      <w:tr w:rsidR="007B3C45" w:rsidRPr="004237DC" w:rsidTr="000853DD">
        <w:trPr>
          <w:cantSplit/>
        </w:trPr>
        <w:tc>
          <w:tcPr>
            <w:tcW w:w="472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категории потребителей</w:t>
            </w:r>
          </w:p>
        </w:tc>
        <w:tc>
          <w:tcPr>
            <w:tcW w:w="526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Цена (тариф), единица измерения</w:t>
            </w:r>
          </w:p>
        </w:tc>
      </w:tr>
      <w:tr w:rsidR="007B3C45" w:rsidRPr="004237DC" w:rsidTr="000853DD">
        <w:trPr>
          <w:cantSplit/>
        </w:trPr>
        <w:tc>
          <w:tcPr>
            <w:tcW w:w="472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26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472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526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</w:tr>
    </w:tbl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>ЧАСТЬ 2. РАБОТЫ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(формируется при установлении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 на выполнение работ)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>РАЗДЕЛ 1 (2 ...)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 xml:space="preserve">1. Наименование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работы ____________________________________________________________________________________</w:t>
      </w:r>
      <w:r w:rsidR="005F21D6">
        <w:rPr>
          <w:sz w:val="24"/>
          <w:szCs w:val="24"/>
        </w:rPr>
        <w:t>___.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p w:rsidR="007B3C45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2.1. Характеристика работы</w:t>
      </w:r>
      <w:r w:rsidR="005F21D6">
        <w:rPr>
          <w:sz w:val="24"/>
          <w:szCs w:val="24"/>
        </w:rPr>
        <w:t>.</w:t>
      </w:r>
    </w:p>
    <w:p w:rsidR="00F766D8" w:rsidRPr="004237DC" w:rsidRDefault="00F766D8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9"/>
        <w:gridCol w:w="1345"/>
        <w:gridCol w:w="1345"/>
        <w:gridCol w:w="1941"/>
        <w:gridCol w:w="2241"/>
        <w:gridCol w:w="2390"/>
        <w:gridCol w:w="2846"/>
      </w:tblGrid>
      <w:tr w:rsidR="007B3C45" w:rsidRPr="004237DC" w:rsidTr="000853DD">
        <w:trPr>
          <w:cantSplit/>
        </w:trPr>
        <w:tc>
          <w:tcPr>
            <w:tcW w:w="2875" w:type="dxa"/>
            <w:vMerge w:val="restart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 результата выполнения работы</w:t>
            </w:r>
          </w:p>
        </w:tc>
        <w:tc>
          <w:tcPr>
            <w:tcW w:w="1276" w:type="dxa"/>
            <w:vMerge w:val="restart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214" w:type="dxa"/>
            <w:gridSpan w:val="5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Значение показателей результата выполнения работы</w:t>
            </w:r>
          </w:p>
        </w:tc>
      </w:tr>
      <w:tr w:rsidR="007B3C45" w:rsidRPr="004237DC" w:rsidTr="000853DD">
        <w:trPr>
          <w:cantSplit/>
        </w:trPr>
        <w:tc>
          <w:tcPr>
            <w:tcW w:w="2875" w:type="dxa"/>
            <w:vMerge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842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2127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2268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1-й год планового периода</w:t>
            </w:r>
          </w:p>
        </w:tc>
        <w:tc>
          <w:tcPr>
            <w:tcW w:w="2701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планового периода</w:t>
            </w:r>
          </w:p>
        </w:tc>
      </w:tr>
      <w:tr w:rsidR="007B3C45" w:rsidRPr="004237DC" w:rsidTr="000853DD">
        <w:trPr>
          <w:cantSplit/>
        </w:trPr>
        <w:tc>
          <w:tcPr>
            <w:tcW w:w="287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276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2875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276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</w:tr>
    </w:tbl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7B3C45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2.2. Характеристика работы на очередной финансовый год в разрезе по кварталам</w:t>
      </w:r>
      <w:r w:rsidR="005F21D6">
        <w:rPr>
          <w:sz w:val="24"/>
          <w:szCs w:val="24"/>
        </w:rPr>
        <w:t>.</w:t>
      </w:r>
    </w:p>
    <w:p w:rsidR="00F766D8" w:rsidRPr="004237DC" w:rsidRDefault="00F766D8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1304"/>
        <w:gridCol w:w="2607"/>
        <w:gridCol w:w="2174"/>
        <w:gridCol w:w="2607"/>
        <w:gridCol w:w="2752"/>
      </w:tblGrid>
      <w:tr w:rsidR="007B3C45" w:rsidRPr="004237DC" w:rsidTr="000853DD">
        <w:trPr>
          <w:cantSplit/>
        </w:trPr>
        <w:tc>
          <w:tcPr>
            <w:tcW w:w="3614" w:type="dxa"/>
            <w:vMerge w:val="restart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 результата выполнения работы</w:t>
            </w:r>
          </w:p>
        </w:tc>
        <w:tc>
          <w:tcPr>
            <w:tcW w:w="1276" w:type="dxa"/>
            <w:vMerge w:val="restart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22" w:type="dxa"/>
            <w:gridSpan w:val="4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Значение показателей результата выполнения работы</w:t>
            </w:r>
          </w:p>
        </w:tc>
      </w:tr>
      <w:tr w:rsidR="007B3C45" w:rsidRPr="004237DC" w:rsidTr="000853DD">
        <w:trPr>
          <w:cantSplit/>
        </w:trPr>
        <w:tc>
          <w:tcPr>
            <w:tcW w:w="3614" w:type="dxa"/>
            <w:vMerge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B3C45" w:rsidRPr="004237DC" w:rsidRDefault="005F21D6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7B3C45" w:rsidRPr="004237DC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</w:tcPr>
          <w:p w:rsidR="007B3C45" w:rsidRPr="004237DC" w:rsidRDefault="005F21D6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="007B3C45" w:rsidRPr="004237DC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551" w:type="dxa"/>
          </w:tcPr>
          <w:p w:rsidR="007B3C45" w:rsidRPr="004237DC" w:rsidRDefault="005F21D6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 w:rsidR="007B3C45" w:rsidRPr="004237DC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693" w:type="dxa"/>
          </w:tcPr>
          <w:p w:rsidR="007B3C45" w:rsidRPr="004237DC" w:rsidRDefault="005F21D6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 w:rsidR="007B3C45" w:rsidRPr="004237DC">
              <w:rPr>
                <w:sz w:val="22"/>
                <w:szCs w:val="22"/>
              </w:rPr>
              <w:t xml:space="preserve"> квартал</w:t>
            </w:r>
          </w:p>
        </w:tc>
      </w:tr>
      <w:tr w:rsidR="007B3C45" w:rsidRPr="004237DC" w:rsidTr="000853DD">
        <w:trPr>
          <w:cantSplit/>
        </w:trPr>
        <w:tc>
          <w:tcPr>
            <w:tcW w:w="3614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276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3614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276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</w:tr>
    </w:tbl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  <w:r w:rsidRPr="004237DC">
        <w:rPr>
          <w:sz w:val="24"/>
          <w:szCs w:val="24"/>
        </w:rPr>
        <w:t>3. Реквизиты регламента или иного документа, устанавливающего порядок выполнения работ и/или определяющего требования к содержанию работ ________________________________________________________________________________________________________.</w:t>
      </w:r>
    </w:p>
    <w:p w:rsidR="007B3C45" w:rsidRPr="004237DC" w:rsidRDefault="007B3C45" w:rsidP="00902E67">
      <w:pPr>
        <w:pageBreakBefore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lastRenderedPageBreak/>
        <w:t xml:space="preserve">ЧАСТЬ 3. ОБЩИЕ СВЕДЕНИЯ О ВЫПОЛНЕНИИ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</w:t>
      </w: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  <w:r w:rsidRPr="004237DC">
        <w:rPr>
          <w:sz w:val="24"/>
          <w:szCs w:val="24"/>
        </w:rPr>
        <w:t xml:space="preserve">1. Условия и порядок для досрочного прекращения исполнения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 __________________</w:t>
      </w:r>
      <w:r w:rsidR="005F21D6">
        <w:rPr>
          <w:sz w:val="24"/>
          <w:szCs w:val="24"/>
        </w:rPr>
        <w:t>____________________________.</w:t>
      </w: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p w:rsidR="007B3C45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  <w:r w:rsidRPr="004237DC">
        <w:rPr>
          <w:sz w:val="24"/>
          <w:szCs w:val="24"/>
        </w:rPr>
        <w:t xml:space="preserve">2. Порядок контроля за исполнением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</w:t>
      </w:r>
      <w:r w:rsidR="005F21D6">
        <w:rPr>
          <w:sz w:val="24"/>
          <w:szCs w:val="24"/>
        </w:rPr>
        <w:t>.</w:t>
      </w:r>
    </w:p>
    <w:p w:rsidR="00F766D8" w:rsidRPr="004237DC" w:rsidRDefault="00F766D8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19"/>
        <w:gridCol w:w="1874"/>
        <w:gridCol w:w="11244"/>
      </w:tblGrid>
      <w:tr w:rsidR="007B3C45" w:rsidRPr="004237DC" w:rsidTr="000853DD">
        <w:trPr>
          <w:cantSplit/>
        </w:trPr>
        <w:tc>
          <w:tcPr>
            <w:tcW w:w="19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184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1056" w:type="dxa"/>
          </w:tcPr>
          <w:p w:rsidR="007B3C45" w:rsidRPr="004237DC" w:rsidRDefault="00332090" w:rsidP="00332090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332090">
              <w:rPr>
                <w:sz w:val="24"/>
                <w:szCs w:val="24"/>
              </w:rPr>
              <w:t>должностное лицо</w:t>
            </w:r>
            <w:r w:rsidR="00C26A43" w:rsidRPr="00332090">
              <w:rPr>
                <w:sz w:val="24"/>
                <w:szCs w:val="24"/>
              </w:rPr>
              <w:t xml:space="preserve"> Администрации </w:t>
            </w:r>
            <w:r w:rsidR="006B79B9" w:rsidRPr="00332090">
              <w:rPr>
                <w:sz w:val="24"/>
                <w:szCs w:val="24"/>
              </w:rPr>
              <w:t>Вербовологовского</w:t>
            </w:r>
            <w:r w:rsidR="006B79B9">
              <w:rPr>
                <w:sz w:val="24"/>
                <w:szCs w:val="24"/>
              </w:rPr>
              <w:t xml:space="preserve"> с/п</w:t>
            </w:r>
            <w:r w:rsidR="007B3C45" w:rsidRPr="004237DC">
              <w:rPr>
                <w:sz w:val="24"/>
                <w:szCs w:val="24"/>
              </w:rPr>
              <w:t>, осуществляющ</w:t>
            </w:r>
            <w:r>
              <w:rPr>
                <w:sz w:val="24"/>
                <w:szCs w:val="24"/>
              </w:rPr>
              <w:t>е</w:t>
            </w:r>
            <w:r w:rsidR="007B3C45" w:rsidRPr="004237DC">
              <w:rPr>
                <w:sz w:val="24"/>
                <w:szCs w:val="24"/>
              </w:rPr>
              <w:t xml:space="preserve">е контроль за исполнением </w:t>
            </w:r>
            <w:r w:rsidR="008D02FF">
              <w:rPr>
                <w:sz w:val="24"/>
                <w:szCs w:val="24"/>
              </w:rPr>
              <w:t>муниципаль</w:t>
            </w:r>
            <w:r w:rsidR="007B3C45" w:rsidRPr="004237DC">
              <w:rPr>
                <w:sz w:val="24"/>
                <w:szCs w:val="24"/>
              </w:rPr>
              <w:t>ного задания</w:t>
            </w:r>
          </w:p>
        </w:tc>
      </w:tr>
      <w:tr w:rsidR="007B3C45" w:rsidRPr="004237DC" w:rsidTr="000853DD">
        <w:trPr>
          <w:cantSplit/>
        </w:trPr>
        <w:tc>
          <w:tcPr>
            <w:tcW w:w="19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84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05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9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84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05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</w:tbl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  <w:r w:rsidRPr="004237DC">
        <w:rPr>
          <w:sz w:val="24"/>
          <w:szCs w:val="24"/>
        </w:rPr>
        <w:t xml:space="preserve">3. Требования к отчетности об исполнении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</w:t>
      </w:r>
      <w:r w:rsidR="005F21D6">
        <w:rPr>
          <w:sz w:val="24"/>
          <w:szCs w:val="24"/>
        </w:rPr>
        <w:t>.</w:t>
      </w:r>
    </w:p>
    <w:p w:rsidR="007B3C45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  <w:r w:rsidRPr="004237DC">
        <w:rPr>
          <w:sz w:val="24"/>
          <w:szCs w:val="24"/>
        </w:rPr>
        <w:t xml:space="preserve">3.1. Форма отчета об исполнении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 xml:space="preserve">ного задания в части оказания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 xml:space="preserve">ной услуги (работ),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работы (работ)</w:t>
      </w:r>
      <w:r w:rsidR="005F21D6">
        <w:rPr>
          <w:sz w:val="24"/>
          <w:szCs w:val="24"/>
        </w:rPr>
        <w:t>.</w:t>
      </w:r>
    </w:p>
    <w:p w:rsidR="00F766D8" w:rsidRPr="004237DC" w:rsidRDefault="00F766D8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30"/>
        <w:gridCol w:w="1298"/>
        <w:gridCol w:w="2739"/>
        <w:gridCol w:w="2595"/>
        <w:gridCol w:w="3137"/>
        <w:gridCol w:w="3638"/>
      </w:tblGrid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Значение, утв</w:t>
            </w:r>
            <w:r w:rsidR="005F21D6">
              <w:rPr>
                <w:sz w:val="24"/>
                <w:szCs w:val="24"/>
              </w:rPr>
              <w:t>ержденное на отчетный период</w:t>
            </w:r>
            <w:r w:rsidRPr="004237DC">
              <w:rPr>
                <w:sz w:val="24"/>
                <w:szCs w:val="24"/>
              </w:rPr>
              <w:t>*</w:t>
            </w: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Фактичес</w:t>
            </w:r>
            <w:r w:rsidR="005F21D6">
              <w:rPr>
                <w:sz w:val="24"/>
                <w:szCs w:val="24"/>
              </w:rPr>
              <w:t>кое значение за отчетный период</w:t>
            </w:r>
            <w:r w:rsidRPr="004237DC">
              <w:rPr>
                <w:sz w:val="24"/>
                <w:szCs w:val="24"/>
              </w:rPr>
              <w:t>*</w:t>
            </w: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3577" w:type="dxa"/>
          </w:tcPr>
          <w:p w:rsidR="00F766D8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Источник информации </w:t>
            </w:r>
          </w:p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 фактическом значении показателя</w:t>
            </w:r>
          </w:p>
        </w:tc>
      </w:tr>
      <w:tr w:rsidR="007B3C45" w:rsidRPr="004237DC" w:rsidTr="000853DD">
        <w:trPr>
          <w:cantSplit/>
        </w:trPr>
        <w:tc>
          <w:tcPr>
            <w:tcW w:w="14884" w:type="dxa"/>
            <w:gridSpan w:val="6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услуги 1.</w:t>
            </w: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4884" w:type="dxa"/>
            <w:gridSpan w:val="6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Наименование услуги </w:t>
            </w:r>
            <w:r w:rsidRPr="004237DC">
              <w:rPr>
                <w:sz w:val="24"/>
                <w:szCs w:val="24"/>
                <w:lang w:val="en-US"/>
              </w:rPr>
              <w:t>n</w:t>
            </w:r>
            <w:r w:rsidRPr="004237DC">
              <w:rPr>
                <w:sz w:val="24"/>
                <w:szCs w:val="24"/>
              </w:rPr>
              <w:t>.</w:t>
            </w: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4884" w:type="dxa"/>
            <w:gridSpan w:val="6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работы 1.</w:t>
            </w: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4884" w:type="dxa"/>
            <w:gridSpan w:val="6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Наименование работы </w:t>
            </w:r>
            <w:r w:rsidRPr="004237DC">
              <w:rPr>
                <w:sz w:val="24"/>
                <w:szCs w:val="24"/>
                <w:lang w:val="en-US"/>
              </w:rPr>
              <w:t>n</w:t>
            </w:r>
            <w:r w:rsidRPr="004237DC">
              <w:rPr>
                <w:sz w:val="24"/>
                <w:szCs w:val="24"/>
              </w:rPr>
              <w:t>.</w:t>
            </w: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  <w:tr w:rsidR="007B3C45" w:rsidRPr="004237DC" w:rsidTr="000853DD">
        <w:trPr>
          <w:cantSplit/>
        </w:trPr>
        <w:tc>
          <w:tcPr>
            <w:tcW w:w="1701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7B3C45" w:rsidRPr="004237DC" w:rsidRDefault="007B3C45" w:rsidP="00902E67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</w:p>
        </w:tc>
      </w:tr>
    </w:tbl>
    <w:p w:rsidR="00F766D8" w:rsidRPr="00FE5E4B" w:rsidRDefault="00F766D8" w:rsidP="00902E67">
      <w:pPr>
        <w:autoSpaceDE w:val="0"/>
        <w:autoSpaceDN w:val="0"/>
        <w:adjustRightInd w:val="0"/>
        <w:spacing w:line="235" w:lineRule="auto"/>
        <w:jc w:val="both"/>
        <w:rPr>
          <w:sz w:val="16"/>
          <w:szCs w:val="16"/>
        </w:rPr>
      </w:pPr>
    </w:p>
    <w:p w:rsidR="007B3C45" w:rsidRPr="004237DC" w:rsidRDefault="005F21D6" w:rsidP="00902E67">
      <w:pPr>
        <w:autoSpaceDE w:val="0"/>
        <w:autoSpaceDN w:val="0"/>
        <w:adjustRightInd w:val="0"/>
        <w:spacing w:line="235" w:lineRule="auto"/>
        <w:jc w:val="both"/>
        <w:rPr>
          <w:sz w:val="24"/>
          <w:szCs w:val="24"/>
        </w:rPr>
      </w:pPr>
      <w:r>
        <w:rPr>
          <w:sz w:val="24"/>
          <w:szCs w:val="24"/>
        </w:rPr>
        <w:t>*  О</w:t>
      </w:r>
      <w:r w:rsidR="007B3C45" w:rsidRPr="004237DC">
        <w:rPr>
          <w:sz w:val="24"/>
          <w:szCs w:val="24"/>
        </w:rPr>
        <w:t>тчетным периодом является квартал</w:t>
      </w:r>
      <w:r>
        <w:rPr>
          <w:sz w:val="24"/>
          <w:szCs w:val="24"/>
        </w:rPr>
        <w:t>.</w:t>
      </w:r>
    </w:p>
    <w:p w:rsidR="00902E67" w:rsidRDefault="00902E67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  <w:r w:rsidRPr="004237DC">
        <w:rPr>
          <w:sz w:val="24"/>
          <w:szCs w:val="24"/>
        </w:rPr>
        <w:t xml:space="preserve">3.2. Сроки представления отчетов об исполнении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 ________________________________</w:t>
      </w:r>
      <w:r w:rsidR="00F766D8">
        <w:rPr>
          <w:sz w:val="24"/>
          <w:szCs w:val="24"/>
        </w:rPr>
        <w:t>_____</w:t>
      </w:r>
      <w:r w:rsidR="005F21D6">
        <w:rPr>
          <w:sz w:val="24"/>
          <w:szCs w:val="24"/>
        </w:rPr>
        <w:t>_____________________.</w:t>
      </w: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  <w:r w:rsidRPr="004237DC">
        <w:rPr>
          <w:sz w:val="24"/>
          <w:szCs w:val="24"/>
        </w:rPr>
        <w:t xml:space="preserve">3.3. Иные требования к отчетности об исполнении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задания ____________________________________</w:t>
      </w:r>
      <w:r w:rsidR="00F766D8">
        <w:rPr>
          <w:sz w:val="24"/>
          <w:szCs w:val="24"/>
        </w:rPr>
        <w:t>____</w:t>
      </w:r>
      <w:r w:rsidR="005F21D6">
        <w:rPr>
          <w:sz w:val="24"/>
          <w:szCs w:val="24"/>
        </w:rPr>
        <w:t>________________.</w:t>
      </w:r>
      <w:r w:rsidRPr="004237DC">
        <w:rPr>
          <w:sz w:val="24"/>
          <w:szCs w:val="24"/>
        </w:rPr>
        <w:t>».</w:t>
      </w: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ind w:firstLine="540"/>
        <w:jc w:val="both"/>
        <w:rPr>
          <w:sz w:val="28"/>
          <w:szCs w:val="28"/>
        </w:rPr>
      </w:pPr>
    </w:p>
    <w:p w:rsidR="007B3C45" w:rsidRPr="004237DC" w:rsidRDefault="007B3C45" w:rsidP="00902E67">
      <w:pPr>
        <w:autoSpaceDE w:val="0"/>
        <w:autoSpaceDN w:val="0"/>
        <w:adjustRightInd w:val="0"/>
        <w:spacing w:line="235" w:lineRule="auto"/>
        <w:ind w:firstLine="540"/>
        <w:jc w:val="both"/>
        <w:rPr>
          <w:sz w:val="28"/>
          <w:szCs w:val="28"/>
        </w:rPr>
        <w:sectPr w:rsidR="007B3C45" w:rsidRPr="004237DC" w:rsidSect="00F307E3">
          <w:pgSz w:w="16840" w:h="11907" w:orient="landscape" w:code="9"/>
          <w:pgMar w:top="1304" w:right="709" w:bottom="851" w:left="1134" w:header="709" w:footer="709" w:gutter="0"/>
          <w:cols w:space="720"/>
          <w:titlePg/>
          <w:docGrid w:linePitch="272"/>
        </w:sectPr>
      </w:pPr>
    </w:p>
    <w:p w:rsidR="007B3C45" w:rsidRPr="004237DC" w:rsidRDefault="007B3C45" w:rsidP="00BE209C">
      <w:pPr>
        <w:pageBreakBefore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2.</w:t>
      </w:r>
      <w:r w:rsidR="00BC6E3B">
        <w:rPr>
          <w:sz w:val="28"/>
          <w:szCs w:val="28"/>
        </w:rPr>
        <w:t>3</w:t>
      </w:r>
      <w:r w:rsidRPr="004237DC">
        <w:rPr>
          <w:sz w:val="28"/>
          <w:szCs w:val="28"/>
        </w:rPr>
        <w:t>. </w:t>
      </w:r>
      <w:r w:rsidR="00BC6E3B">
        <w:rPr>
          <w:sz w:val="28"/>
          <w:szCs w:val="28"/>
        </w:rPr>
        <w:t xml:space="preserve">Дополнить Порядок формирования и финансового обеспечения выполнения муниципального задания муниципальными учреждениями </w:t>
      </w:r>
      <w:r w:rsidR="006B79B9">
        <w:rPr>
          <w:sz w:val="28"/>
          <w:szCs w:val="28"/>
        </w:rPr>
        <w:t>Вербовологовского сельского поселения</w:t>
      </w:r>
      <w:r w:rsidR="00BC6E3B">
        <w:rPr>
          <w:sz w:val="28"/>
          <w:szCs w:val="28"/>
        </w:rPr>
        <w:t xml:space="preserve"> Приложением</w:t>
      </w:r>
      <w:r w:rsidR="006B79B9">
        <w:rPr>
          <w:sz w:val="28"/>
          <w:szCs w:val="28"/>
        </w:rPr>
        <w:t xml:space="preserve"> №3</w:t>
      </w:r>
      <w:r w:rsidRPr="004237DC">
        <w:rPr>
          <w:sz w:val="28"/>
          <w:szCs w:val="28"/>
        </w:rPr>
        <w:t>:</w:t>
      </w:r>
    </w:p>
    <w:p w:rsidR="007B3C45" w:rsidRPr="004237DC" w:rsidRDefault="007B3C45" w:rsidP="00BE20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3C45" w:rsidRPr="004237DC" w:rsidRDefault="007B3C45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«Приложение № 3</w:t>
      </w:r>
    </w:p>
    <w:p w:rsidR="007B3C45" w:rsidRPr="004237DC" w:rsidRDefault="00ED228C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</w:t>
      </w:r>
      <w:r w:rsidR="007B3C45" w:rsidRPr="004237DC">
        <w:rPr>
          <w:sz w:val="28"/>
          <w:szCs w:val="28"/>
        </w:rPr>
        <w:t>орядку формирования</w:t>
      </w:r>
    </w:p>
    <w:p w:rsidR="007B3C45" w:rsidRPr="004237DC" w:rsidRDefault="007B3C45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и финансового обеспечения</w:t>
      </w:r>
    </w:p>
    <w:p w:rsidR="007B3C45" w:rsidRPr="004237DC" w:rsidRDefault="007B3C45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 xml:space="preserve">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</w:t>
      </w:r>
    </w:p>
    <w:p w:rsidR="007B3C45" w:rsidRPr="004237DC" w:rsidRDefault="008D02FF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>ными учреждениями</w:t>
      </w:r>
    </w:p>
    <w:p w:rsidR="007B3C45" w:rsidRDefault="006B79B9" w:rsidP="006B79B9">
      <w:pPr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 сельского поселения</w:t>
      </w:r>
    </w:p>
    <w:p w:rsidR="006B79B9" w:rsidRPr="004237DC" w:rsidRDefault="006B79B9" w:rsidP="006B79B9">
      <w:pPr>
        <w:jc w:val="right"/>
        <w:rPr>
          <w:b/>
          <w:sz w:val="28"/>
          <w:szCs w:val="28"/>
        </w:rPr>
      </w:pPr>
    </w:p>
    <w:p w:rsidR="007B3C45" w:rsidRPr="00B7329B" w:rsidRDefault="007B3C45" w:rsidP="00BE209C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B7329B">
        <w:rPr>
          <w:bCs/>
          <w:sz w:val="28"/>
          <w:szCs w:val="28"/>
        </w:rPr>
        <w:t>ФОРМА</w:t>
      </w:r>
    </w:p>
    <w:p w:rsidR="007B3C45" w:rsidRPr="00B7329B" w:rsidRDefault="00AC6853" w:rsidP="00BE209C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B7329B">
        <w:rPr>
          <w:bCs/>
          <w:sz w:val="28"/>
          <w:szCs w:val="28"/>
        </w:rPr>
        <w:t>соглашения о порядке и условиях предоставления</w:t>
      </w:r>
    </w:p>
    <w:p w:rsidR="007B3C45" w:rsidRPr="00B7329B" w:rsidRDefault="00AC6853" w:rsidP="00BE209C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B7329B">
        <w:rPr>
          <w:bCs/>
          <w:sz w:val="28"/>
          <w:szCs w:val="28"/>
        </w:rPr>
        <w:t>субсидии на финансовое обеспечение выполнения</w:t>
      </w:r>
      <w:r w:rsidR="00830EC6">
        <w:rPr>
          <w:bCs/>
          <w:sz w:val="28"/>
          <w:szCs w:val="28"/>
        </w:rPr>
        <w:t xml:space="preserve"> </w:t>
      </w:r>
      <w:r w:rsidR="008D02FF">
        <w:rPr>
          <w:bCs/>
          <w:sz w:val="28"/>
          <w:szCs w:val="28"/>
        </w:rPr>
        <w:t>муниципаль</w:t>
      </w:r>
      <w:r w:rsidRPr="00B7329B">
        <w:rPr>
          <w:bCs/>
          <w:sz w:val="28"/>
          <w:szCs w:val="28"/>
        </w:rPr>
        <w:t xml:space="preserve">ного </w:t>
      </w:r>
      <w:r>
        <w:rPr>
          <w:bCs/>
          <w:sz w:val="28"/>
          <w:szCs w:val="28"/>
        </w:rPr>
        <w:br/>
      </w:r>
      <w:r w:rsidRPr="00B7329B">
        <w:rPr>
          <w:bCs/>
          <w:sz w:val="28"/>
          <w:szCs w:val="28"/>
        </w:rPr>
        <w:t>задания на оказание</w:t>
      </w:r>
      <w:r w:rsidR="00830EC6">
        <w:rPr>
          <w:bCs/>
          <w:sz w:val="28"/>
          <w:szCs w:val="28"/>
        </w:rPr>
        <w:t xml:space="preserve"> </w:t>
      </w:r>
      <w:r w:rsidR="008D02FF">
        <w:rPr>
          <w:bCs/>
          <w:sz w:val="28"/>
          <w:szCs w:val="28"/>
        </w:rPr>
        <w:t>муниципаль</w:t>
      </w:r>
      <w:r w:rsidRPr="00B7329B">
        <w:rPr>
          <w:bCs/>
          <w:sz w:val="28"/>
          <w:szCs w:val="28"/>
        </w:rPr>
        <w:t>ных услуг (выполнение работ)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Pr="004237DC" w:rsidRDefault="007B3C45" w:rsidP="00BE209C">
      <w:pPr>
        <w:tabs>
          <w:tab w:val="left" w:pos="2694"/>
        </w:tabs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г. _________________ </w:t>
      </w:r>
      <w:r w:rsidRPr="004237DC">
        <w:rPr>
          <w:sz w:val="28"/>
          <w:szCs w:val="28"/>
        </w:rPr>
        <w:tab/>
      </w:r>
      <w:r w:rsidRPr="004237DC">
        <w:rPr>
          <w:sz w:val="28"/>
          <w:szCs w:val="28"/>
        </w:rPr>
        <w:tab/>
      </w:r>
      <w:r w:rsidRPr="004237DC">
        <w:rPr>
          <w:sz w:val="28"/>
          <w:szCs w:val="28"/>
        </w:rPr>
        <w:tab/>
      </w:r>
      <w:r w:rsidRPr="004237DC">
        <w:rPr>
          <w:sz w:val="28"/>
          <w:szCs w:val="28"/>
        </w:rPr>
        <w:tab/>
      </w:r>
      <w:r w:rsidRPr="004237DC">
        <w:rPr>
          <w:sz w:val="28"/>
          <w:szCs w:val="28"/>
        </w:rPr>
        <w:tab/>
      </w:r>
      <w:r w:rsidRPr="004237DC">
        <w:rPr>
          <w:sz w:val="28"/>
          <w:szCs w:val="28"/>
        </w:rPr>
        <w:tab/>
        <w:t>«____» ___________ 20   г.</w:t>
      </w:r>
    </w:p>
    <w:p w:rsidR="00AC6853" w:rsidRDefault="00AC6853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6B79B9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8"/>
          <w:szCs w:val="28"/>
        </w:rPr>
        <w:t xml:space="preserve">Учредитель </w:t>
      </w:r>
      <w:r w:rsidR="006B79B9">
        <w:rPr>
          <w:sz w:val="28"/>
          <w:szCs w:val="28"/>
        </w:rPr>
        <w:t>Администрация Вербовологовского сельского поселения</w:t>
      </w:r>
    </w:p>
    <w:p w:rsidR="007B3C45" w:rsidRPr="004237DC" w:rsidRDefault="007B3C45" w:rsidP="00BE209C">
      <w:pPr>
        <w:autoSpaceDE w:val="0"/>
        <w:autoSpaceDN w:val="0"/>
        <w:adjustRightInd w:val="0"/>
        <w:ind w:left="1134"/>
        <w:jc w:val="center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в лице </w:t>
      </w:r>
      <w:r w:rsidR="006B79B9">
        <w:rPr>
          <w:sz w:val="28"/>
          <w:szCs w:val="28"/>
        </w:rPr>
        <w:t xml:space="preserve">главы </w:t>
      </w:r>
      <w:r w:rsidRPr="004237DC">
        <w:rPr>
          <w:sz w:val="28"/>
          <w:szCs w:val="28"/>
        </w:rPr>
        <w:t xml:space="preserve"> ___________________________________________________,</w:t>
      </w:r>
    </w:p>
    <w:p w:rsidR="007B3C45" w:rsidRPr="004237DC" w:rsidRDefault="007B3C45" w:rsidP="00BE209C">
      <w:pPr>
        <w:autoSpaceDE w:val="0"/>
        <w:autoSpaceDN w:val="0"/>
        <w:adjustRightInd w:val="0"/>
        <w:ind w:left="2127"/>
        <w:rPr>
          <w:sz w:val="24"/>
          <w:szCs w:val="24"/>
        </w:rPr>
      </w:pPr>
      <w:r w:rsidRPr="004237DC">
        <w:rPr>
          <w:sz w:val="24"/>
          <w:szCs w:val="24"/>
        </w:rPr>
        <w:t xml:space="preserve">       (Ф.И.О.)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действующего на основании ____________________________________________,</w:t>
      </w:r>
    </w:p>
    <w:p w:rsidR="007B3C45" w:rsidRPr="004237DC" w:rsidRDefault="007B3C45" w:rsidP="00BE209C">
      <w:pPr>
        <w:autoSpaceDE w:val="0"/>
        <w:autoSpaceDN w:val="0"/>
        <w:adjustRightInd w:val="0"/>
        <w:ind w:left="2977"/>
        <w:rPr>
          <w:sz w:val="24"/>
          <w:szCs w:val="24"/>
        </w:rPr>
      </w:pPr>
      <w:r w:rsidRPr="004237DC">
        <w:rPr>
          <w:sz w:val="24"/>
          <w:szCs w:val="24"/>
        </w:rPr>
        <w:t>(наименование, дата, номер нормативного правового акта)</w:t>
      </w:r>
    </w:p>
    <w:p w:rsidR="007B3C45" w:rsidRPr="004237DC" w:rsidRDefault="007B3C45" w:rsidP="00BE209C">
      <w:pPr>
        <w:autoSpaceDE w:val="0"/>
        <w:autoSpaceDN w:val="0"/>
        <w:adjustRightInd w:val="0"/>
        <w:ind w:left="2977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с одной стороны, 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ное бюджет</w:t>
      </w:r>
      <w:r w:rsidR="00BC6E3B">
        <w:rPr>
          <w:sz w:val="28"/>
          <w:szCs w:val="28"/>
        </w:rPr>
        <w:t xml:space="preserve">ное </w:t>
      </w:r>
      <w:r w:rsidRPr="004237DC">
        <w:rPr>
          <w:sz w:val="28"/>
          <w:szCs w:val="28"/>
        </w:rPr>
        <w:t>учреждение 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</w:t>
      </w:r>
    </w:p>
    <w:p w:rsidR="007B3C45" w:rsidRPr="00A3345E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3345E">
        <w:rPr>
          <w:sz w:val="24"/>
          <w:szCs w:val="24"/>
        </w:rPr>
        <w:t xml:space="preserve">(наименование </w:t>
      </w:r>
      <w:r w:rsidR="008D02FF">
        <w:rPr>
          <w:sz w:val="24"/>
          <w:szCs w:val="24"/>
        </w:rPr>
        <w:t>муниципаль</w:t>
      </w:r>
      <w:r w:rsidRPr="00A3345E">
        <w:rPr>
          <w:sz w:val="24"/>
          <w:szCs w:val="24"/>
        </w:rPr>
        <w:t>ного бюджетного учреждения)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(далее </w:t>
      </w:r>
      <w:r w:rsidR="00A3345E">
        <w:rPr>
          <w:sz w:val="28"/>
          <w:szCs w:val="28"/>
        </w:rPr>
        <w:t>–</w:t>
      </w:r>
      <w:r w:rsidRPr="004237DC">
        <w:rPr>
          <w:sz w:val="28"/>
          <w:szCs w:val="28"/>
        </w:rPr>
        <w:t xml:space="preserve"> Учреждение) в лице руководителя _______________________________,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(Ф.И.О.)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действующего на основании ____________________________________________,</w:t>
      </w:r>
    </w:p>
    <w:p w:rsidR="007B3C45" w:rsidRPr="004237DC" w:rsidRDefault="007B3C45" w:rsidP="00BE209C">
      <w:pPr>
        <w:autoSpaceDE w:val="0"/>
        <w:autoSpaceDN w:val="0"/>
        <w:adjustRightInd w:val="0"/>
        <w:ind w:left="2977"/>
        <w:rPr>
          <w:sz w:val="24"/>
          <w:szCs w:val="24"/>
        </w:rPr>
      </w:pPr>
      <w:r w:rsidRPr="004237DC">
        <w:rPr>
          <w:sz w:val="24"/>
          <w:szCs w:val="24"/>
        </w:rPr>
        <w:t>(наименование, дата, номер правового акта)</w:t>
      </w:r>
    </w:p>
    <w:p w:rsidR="007B3C45" w:rsidRDefault="007B3C45" w:rsidP="00BE20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с другой  стороны, вместе именуемые Сторонами, заключили настоящее Соглашение о нижеследующем.</w:t>
      </w:r>
    </w:p>
    <w:p w:rsidR="00B7329B" w:rsidRPr="004237DC" w:rsidRDefault="00B7329B" w:rsidP="00BE20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3C45" w:rsidRPr="004237DC" w:rsidRDefault="007B3C45" w:rsidP="00BE209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Предмет Соглашения</w:t>
      </w:r>
    </w:p>
    <w:p w:rsidR="007B3C45" w:rsidRPr="004237DC" w:rsidRDefault="007B3C45" w:rsidP="00BE209C">
      <w:pPr>
        <w:autoSpaceDE w:val="0"/>
        <w:autoSpaceDN w:val="0"/>
        <w:adjustRightInd w:val="0"/>
        <w:ind w:left="720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</w:t>
      </w:r>
      <w:r w:rsidR="00D1703C">
        <w:rPr>
          <w:sz w:val="28"/>
          <w:szCs w:val="28"/>
        </w:rPr>
        <w:t>бюджета поселения</w:t>
      </w:r>
      <w:r w:rsidRPr="004237DC">
        <w:rPr>
          <w:sz w:val="28"/>
          <w:szCs w:val="28"/>
        </w:rPr>
        <w:t xml:space="preserve">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на оказание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(выполнение работ) (далее </w:t>
      </w:r>
      <w:r w:rsidR="00A3345E">
        <w:rPr>
          <w:sz w:val="28"/>
          <w:szCs w:val="28"/>
        </w:rPr>
        <w:t>–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ное задание).</w:t>
      </w:r>
    </w:p>
    <w:p w:rsidR="007B3C45" w:rsidRPr="004237DC" w:rsidRDefault="007B3C45" w:rsidP="00BE209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Цель предоставления </w:t>
      </w:r>
    </w:p>
    <w:p w:rsidR="007B3C45" w:rsidRPr="004237DC" w:rsidRDefault="007B3C45" w:rsidP="00BE209C">
      <w:pPr>
        <w:autoSpaceDE w:val="0"/>
        <w:autoSpaceDN w:val="0"/>
        <w:adjustRightInd w:val="0"/>
        <w:ind w:left="720"/>
        <w:outlineLvl w:val="1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Субсидия предоставляется на финансовое обеспечение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(выполнения работ) в соответствии с требованиями к </w:t>
      </w:r>
      <w:r w:rsidRPr="004237DC">
        <w:rPr>
          <w:sz w:val="28"/>
          <w:szCs w:val="28"/>
        </w:rPr>
        <w:lastRenderedPageBreak/>
        <w:t xml:space="preserve">качеству и (или) объему (содержанию), порядку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(выполнения работ), определенными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ном задании. </w:t>
      </w:r>
    </w:p>
    <w:p w:rsidR="007B3C45" w:rsidRPr="004237DC" w:rsidRDefault="007B3C45" w:rsidP="00BE209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B3C45" w:rsidRPr="004237DC" w:rsidRDefault="007B3C45" w:rsidP="00BE209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Порядок расчета субсидии</w:t>
      </w:r>
    </w:p>
    <w:p w:rsidR="007B3C45" w:rsidRPr="004237DC" w:rsidRDefault="007B3C45" w:rsidP="00BE209C">
      <w:pPr>
        <w:autoSpaceDE w:val="0"/>
        <w:autoSpaceDN w:val="0"/>
        <w:adjustRightInd w:val="0"/>
        <w:ind w:left="72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3. Размер субсидии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(далее </w:t>
      </w:r>
      <w:r w:rsidR="00A3345E">
        <w:rPr>
          <w:sz w:val="28"/>
          <w:szCs w:val="28"/>
        </w:rPr>
        <w:t>–</w:t>
      </w:r>
      <w:r w:rsidRPr="004237DC">
        <w:rPr>
          <w:sz w:val="28"/>
          <w:szCs w:val="28"/>
        </w:rPr>
        <w:t xml:space="preserve"> Субсидия) определяется:</w:t>
      </w:r>
    </w:p>
    <w:p w:rsidR="007B3C45" w:rsidRPr="004237DC" w:rsidRDefault="007B3C45" w:rsidP="006A76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в соответствии с Методикой </w:t>
      </w:r>
      <w:r w:rsidR="005E1DD9">
        <w:rPr>
          <w:sz w:val="28"/>
          <w:szCs w:val="28"/>
        </w:rPr>
        <w:t>расчета стоимости</w:t>
      </w:r>
      <w:r w:rsidR="003002CA">
        <w:rPr>
          <w:sz w:val="28"/>
          <w:szCs w:val="28"/>
        </w:rPr>
        <w:t xml:space="preserve">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(выполнение работ)  </w:t>
      </w:r>
      <w:r w:rsidR="005E1DD9">
        <w:rPr>
          <w:sz w:val="28"/>
          <w:szCs w:val="28"/>
        </w:rPr>
        <w:t xml:space="preserve">в </w:t>
      </w:r>
      <w:r w:rsidR="006B79B9">
        <w:rPr>
          <w:sz w:val="28"/>
          <w:szCs w:val="28"/>
        </w:rPr>
        <w:t>Вербовологовском сельском поселении</w:t>
      </w:r>
      <w:r w:rsidR="003002CA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 xml:space="preserve">в целях формирования финансового обеспечения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задания, утвержденной постановлением </w:t>
      </w:r>
      <w:r w:rsidR="005E1DD9">
        <w:rPr>
          <w:sz w:val="28"/>
          <w:szCs w:val="28"/>
        </w:rPr>
        <w:t>Администрации</w:t>
      </w:r>
      <w:r w:rsidR="003002CA">
        <w:rPr>
          <w:sz w:val="28"/>
          <w:szCs w:val="28"/>
        </w:rPr>
        <w:t xml:space="preserve"> </w:t>
      </w:r>
      <w:r w:rsidR="006B79B9">
        <w:rPr>
          <w:sz w:val="28"/>
          <w:szCs w:val="28"/>
        </w:rPr>
        <w:t xml:space="preserve">Вербовологовского сельского поселения </w:t>
      </w:r>
      <w:r w:rsidR="008F0148">
        <w:rPr>
          <w:sz w:val="28"/>
          <w:szCs w:val="28"/>
        </w:rPr>
        <w:t>Дубовского района</w:t>
      </w:r>
      <w:r w:rsidR="006A76CC">
        <w:rPr>
          <w:sz w:val="28"/>
          <w:szCs w:val="28"/>
        </w:rPr>
        <w:t xml:space="preserve"> Ростовской области </w:t>
      </w:r>
      <w:r w:rsidRPr="004237DC">
        <w:rPr>
          <w:sz w:val="28"/>
          <w:szCs w:val="28"/>
        </w:rPr>
        <w:t xml:space="preserve"> от </w:t>
      </w:r>
      <w:r w:rsidR="006B79B9">
        <w:rPr>
          <w:sz w:val="28"/>
          <w:szCs w:val="28"/>
        </w:rPr>
        <w:t>21</w:t>
      </w:r>
      <w:r w:rsidRPr="004237DC">
        <w:rPr>
          <w:sz w:val="28"/>
          <w:szCs w:val="28"/>
        </w:rPr>
        <w:t>.</w:t>
      </w:r>
      <w:r w:rsidR="006B79B9">
        <w:rPr>
          <w:sz w:val="28"/>
          <w:szCs w:val="28"/>
        </w:rPr>
        <w:t>02</w:t>
      </w:r>
      <w:r w:rsidRPr="004237DC">
        <w:rPr>
          <w:sz w:val="28"/>
          <w:szCs w:val="28"/>
        </w:rPr>
        <w:t>.201</w:t>
      </w:r>
      <w:r w:rsidR="006B79B9">
        <w:rPr>
          <w:sz w:val="28"/>
          <w:szCs w:val="28"/>
        </w:rPr>
        <w:t>2</w:t>
      </w:r>
      <w:r w:rsidRPr="004237DC">
        <w:rPr>
          <w:sz w:val="28"/>
          <w:szCs w:val="28"/>
        </w:rPr>
        <w:t xml:space="preserve"> № </w:t>
      </w:r>
      <w:r w:rsidR="006B79B9">
        <w:rPr>
          <w:sz w:val="28"/>
          <w:szCs w:val="28"/>
        </w:rPr>
        <w:t>20</w:t>
      </w:r>
      <w:r w:rsidRPr="004237DC">
        <w:rPr>
          <w:sz w:val="28"/>
          <w:szCs w:val="28"/>
        </w:rPr>
        <w:t xml:space="preserve">«О порядке организации работы по формированию и финансовому обеспечению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ным</w:t>
      </w:r>
      <w:r w:rsidR="006B79B9">
        <w:rPr>
          <w:sz w:val="28"/>
          <w:szCs w:val="28"/>
        </w:rPr>
        <w:t>и</w:t>
      </w:r>
      <w:r w:rsidRPr="004237DC">
        <w:rPr>
          <w:sz w:val="28"/>
          <w:szCs w:val="28"/>
        </w:rPr>
        <w:t xml:space="preserve"> учреждениям</w:t>
      </w:r>
      <w:r w:rsidR="006B79B9">
        <w:rPr>
          <w:sz w:val="28"/>
          <w:szCs w:val="28"/>
        </w:rPr>
        <w:t>и</w:t>
      </w:r>
      <w:r w:rsidR="003002CA">
        <w:rPr>
          <w:sz w:val="28"/>
          <w:szCs w:val="28"/>
        </w:rPr>
        <w:t xml:space="preserve"> </w:t>
      </w:r>
      <w:r w:rsidR="006B79B9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»;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Основания для пересмотра Учреждению объемов и сроков перечисления средств финансового обеспечения на выпо</w:t>
      </w:r>
      <w:r w:rsidR="00ED228C">
        <w:rPr>
          <w:sz w:val="28"/>
          <w:szCs w:val="28"/>
        </w:rPr>
        <w:t xml:space="preserve">лнение </w:t>
      </w:r>
      <w:r w:rsidR="008D02FF">
        <w:rPr>
          <w:sz w:val="28"/>
          <w:szCs w:val="28"/>
        </w:rPr>
        <w:t>муниципаль</w:t>
      </w:r>
      <w:r w:rsidR="00ED228C">
        <w:rPr>
          <w:sz w:val="28"/>
          <w:szCs w:val="28"/>
        </w:rPr>
        <w:t>ного задания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4.1.</w:t>
      </w:r>
      <w:r w:rsidR="00EB00B7">
        <w:rPr>
          <w:sz w:val="28"/>
          <w:szCs w:val="28"/>
        </w:rPr>
        <w:t> </w:t>
      </w:r>
      <w:r w:rsidRPr="004237DC">
        <w:rPr>
          <w:sz w:val="28"/>
          <w:szCs w:val="28"/>
        </w:rPr>
        <w:t>Учредитель вправе изменять размер предоставляемой в соответствии с настоящим Соглашением субсидии в случаях: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изменения объема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услуг;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изменения нормативных затрат на единицу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(выполнения работ);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изменения затрат на содержание недвижимого имущества и особо ценного движимого имущества Учреждения.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4.2.</w:t>
      </w:r>
      <w:r w:rsidR="00EB00B7">
        <w:rPr>
          <w:sz w:val="28"/>
          <w:szCs w:val="28"/>
        </w:rPr>
        <w:t> </w:t>
      </w:r>
      <w:r w:rsidRPr="004237DC">
        <w:rPr>
          <w:sz w:val="28"/>
          <w:szCs w:val="28"/>
        </w:rPr>
        <w:t>Учредитель обязан изменять размер предоставляемой в соответствии с настоящим Соглашением субсидии в случаях: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rFonts w:cs="Courier New"/>
          <w:sz w:val="28"/>
          <w:szCs w:val="28"/>
        </w:rPr>
      </w:pPr>
      <w:r w:rsidRPr="004237DC">
        <w:rPr>
          <w:rFonts w:cs="Courier New"/>
          <w:sz w:val="28"/>
          <w:szCs w:val="28"/>
        </w:rPr>
        <w:t xml:space="preserve">выявления фактов  необоснованно полученной субсидии на финансовое обеспечение выполнения </w:t>
      </w:r>
      <w:r w:rsidR="008D02FF">
        <w:rPr>
          <w:rFonts w:cs="Courier New"/>
          <w:sz w:val="28"/>
          <w:szCs w:val="28"/>
        </w:rPr>
        <w:t>муниципаль</w:t>
      </w:r>
      <w:r w:rsidRPr="004237DC">
        <w:rPr>
          <w:rFonts w:cs="Courier New"/>
          <w:sz w:val="28"/>
          <w:szCs w:val="28"/>
        </w:rPr>
        <w:t xml:space="preserve">ного задания в отчетном году в связи с невыполнением Учреждением количественных и (или) качественных показателей утвержденного ему </w:t>
      </w:r>
      <w:r w:rsidR="008D02FF">
        <w:rPr>
          <w:rFonts w:cs="Courier New"/>
          <w:sz w:val="28"/>
          <w:szCs w:val="28"/>
        </w:rPr>
        <w:t>муниципаль</w:t>
      </w:r>
      <w:r w:rsidRPr="004237DC">
        <w:rPr>
          <w:rFonts w:cs="Courier New"/>
          <w:sz w:val="28"/>
          <w:szCs w:val="28"/>
        </w:rPr>
        <w:t xml:space="preserve">ного задания на сумму выявленных нарушений, эквивалентную стоимости неоказанных (некачественно оказанных) </w:t>
      </w:r>
      <w:r w:rsidR="008D02FF">
        <w:rPr>
          <w:rFonts w:cs="Courier New"/>
          <w:sz w:val="28"/>
          <w:szCs w:val="28"/>
        </w:rPr>
        <w:t>муниципаль</w:t>
      </w:r>
      <w:r w:rsidRPr="004237DC">
        <w:rPr>
          <w:rFonts w:cs="Courier New"/>
          <w:sz w:val="28"/>
          <w:szCs w:val="28"/>
        </w:rPr>
        <w:t>ных услуг;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выявления фактов необоснованного превышения об</w:t>
      </w:r>
      <w:r w:rsidR="00ED228C">
        <w:rPr>
          <w:sz w:val="28"/>
          <w:szCs w:val="28"/>
        </w:rPr>
        <w:t>ъема субсидии, предоставленной У</w:t>
      </w:r>
      <w:r w:rsidRPr="004237DC">
        <w:rPr>
          <w:sz w:val="28"/>
          <w:szCs w:val="28"/>
        </w:rPr>
        <w:t xml:space="preserve">чреждению на финансовое обеспечение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в текущем или в отчетном году, над объемом субсидии, рассчитанным в соответствии с пунктом 3 настоящего Соглашения, на сумму превышения.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4.3. В случае выявления фактов невыполнения Учреждением количественных и (или) качественных показателей утвержденного ему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в текущем финансовом году, Учредитель, в месяце, следующем за отчетным периодом, осуществляет перерасчет путем соответствующего уменьшения суммы субсидии, причитающейся Учреждению в текущем месяце. 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 xml:space="preserve">Перерасчет субсидии по итогам календарного года на основании результатов рассмотрения годового отчета Учреждения об исполнении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</w:t>
      </w:r>
      <w:r w:rsidR="005239F7">
        <w:rPr>
          <w:sz w:val="28"/>
          <w:szCs w:val="28"/>
        </w:rPr>
        <w:t>осуществляется в срок</w:t>
      </w:r>
      <w:r w:rsidRPr="004237DC">
        <w:rPr>
          <w:sz w:val="28"/>
          <w:szCs w:val="28"/>
        </w:rPr>
        <w:t xml:space="preserve"> не позднее 1 апреля года, следующего за отчетным, за исключением субсидии, предоставляемой за счет средств </w:t>
      </w:r>
      <w:r w:rsidR="005239F7">
        <w:rPr>
          <w:sz w:val="28"/>
          <w:szCs w:val="28"/>
        </w:rPr>
        <w:t>областного</w:t>
      </w:r>
      <w:r w:rsidRPr="004237DC">
        <w:rPr>
          <w:sz w:val="28"/>
          <w:szCs w:val="28"/>
        </w:rPr>
        <w:t xml:space="preserve"> бюджета. 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5. Порядок предоставления субсидии</w:t>
      </w:r>
    </w:p>
    <w:p w:rsidR="007B3C45" w:rsidRPr="004237DC" w:rsidRDefault="007B3C45" w:rsidP="00BE209C">
      <w:pPr>
        <w:autoSpaceDE w:val="0"/>
        <w:autoSpaceDN w:val="0"/>
        <w:adjustRightInd w:val="0"/>
        <w:ind w:left="720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5.1. Субсидия Учреждению предоставляется в ______ году (очередном финансовом году) в размере _______ тыс. рублей, в ______ году (1-м году планового периода) в размере ______ тыс. рублей, в ______ году (2-м году планово</w:t>
      </w:r>
      <w:r w:rsidR="00F543BE">
        <w:rPr>
          <w:sz w:val="28"/>
          <w:szCs w:val="28"/>
        </w:rPr>
        <w:t>го периода) _______ тыс. рублей</w:t>
      </w:r>
      <w:r w:rsidRPr="004237DC">
        <w:rPr>
          <w:sz w:val="28"/>
          <w:szCs w:val="28"/>
        </w:rPr>
        <w:t xml:space="preserve">. Предоставление </w:t>
      </w:r>
      <w:r w:rsidR="00ED228C">
        <w:rPr>
          <w:sz w:val="28"/>
          <w:szCs w:val="28"/>
        </w:rPr>
        <w:t xml:space="preserve">субсидии </w:t>
      </w:r>
      <w:r w:rsidRPr="004237DC">
        <w:rPr>
          <w:sz w:val="28"/>
          <w:szCs w:val="28"/>
        </w:rPr>
        <w:t xml:space="preserve">Учреждению осуществляется с начала очередного финансового года, но не ранее утверждения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задания.</w:t>
      </w:r>
    </w:p>
    <w:p w:rsidR="007B3C45" w:rsidRPr="00F543BE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3BE">
        <w:rPr>
          <w:sz w:val="28"/>
          <w:szCs w:val="28"/>
        </w:rPr>
        <w:t>5.2.</w:t>
      </w:r>
      <w:r w:rsidRPr="00F543BE">
        <w:rPr>
          <w:sz w:val="28"/>
          <w:szCs w:val="28"/>
          <w:lang w:val="en-US"/>
        </w:rPr>
        <w:t> </w:t>
      </w:r>
      <w:r w:rsidRPr="00F543BE">
        <w:rPr>
          <w:sz w:val="28"/>
          <w:szCs w:val="28"/>
        </w:rPr>
        <w:t xml:space="preserve">Средства субсидии не могут быть использованы Учреждением на цели, не предусмотренные настоящим Соглашением, включая направление расходов на иные цели, определенные соответствующими постановлениями </w:t>
      </w:r>
      <w:r w:rsidR="00F543BE">
        <w:rPr>
          <w:sz w:val="28"/>
          <w:szCs w:val="28"/>
        </w:rPr>
        <w:t>Администрации</w:t>
      </w:r>
      <w:r w:rsidR="00332090">
        <w:rPr>
          <w:sz w:val="28"/>
          <w:szCs w:val="28"/>
        </w:rPr>
        <w:t xml:space="preserve"> </w:t>
      </w:r>
      <w:r w:rsidR="008325D7">
        <w:rPr>
          <w:sz w:val="28"/>
          <w:szCs w:val="28"/>
        </w:rPr>
        <w:t xml:space="preserve">Вербовологовского сельского поселения </w:t>
      </w:r>
      <w:r w:rsidR="008F0148" w:rsidRPr="00F543BE">
        <w:rPr>
          <w:sz w:val="28"/>
          <w:szCs w:val="28"/>
        </w:rPr>
        <w:t>Дубовского района</w:t>
      </w:r>
      <w:r w:rsidR="006A76CC">
        <w:rPr>
          <w:sz w:val="28"/>
          <w:szCs w:val="28"/>
        </w:rPr>
        <w:t xml:space="preserve"> Ростовской области</w:t>
      </w:r>
      <w:r w:rsidRPr="00F543BE">
        <w:rPr>
          <w:sz w:val="28"/>
          <w:szCs w:val="28"/>
        </w:rPr>
        <w:t>, за исключением приобретения основных средств стоимостью за единицу до трех тысяч рублей включительно.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5.3. Перечисление субсидии осуществляется в соответствии с графиком, являющимся неотъемлемой частью настоящего Соглашения, с поквартальным</w:t>
      </w:r>
      <w:r w:rsidR="00ED228C">
        <w:rPr>
          <w:sz w:val="28"/>
          <w:szCs w:val="28"/>
        </w:rPr>
        <w:t xml:space="preserve"> перерасчетом в месяце, следующе</w:t>
      </w:r>
      <w:r w:rsidRPr="004237DC">
        <w:rPr>
          <w:sz w:val="28"/>
          <w:szCs w:val="28"/>
        </w:rPr>
        <w:t xml:space="preserve">м за отчетным кварталом, сумм субсидии на финансовое обеспечение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с учетом результатов проведенного Учредителем мониторинга исполнения </w:t>
      </w:r>
      <w:r w:rsidR="00ED228C">
        <w:rPr>
          <w:sz w:val="28"/>
          <w:szCs w:val="28"/>
        </w:rPr>
        <w:t>У</w:t>
      </w:r>
      <w:r w:rsidRPr="004237DC">
        <w:rPr>
          <w:sz w:val="28"/>
          <w:szCs w:val="28"/>
        </w:rPr>
        <w:t xml:space="preserve">чреждением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задания. 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5.4.</w:t>
      </w:r>
      <w:r w:rsidRPr="004237DC">
        <w:rPr>
          <w:sz w:val="28"/>
          <w:szCs w:val="28"/>
          <w:lang w:val="en-US"/>
        </w:rPr>
        <w:t> </w:t>
      </w:r>
      <w:r w:rsidRPr="004237DC">
        <w:rPr>
          <w:sz w:val="28"/>
          <w:szCs w:val="28"/>
        </w:rPr>
        <w:t>Перерасчет размера субсидии, подлежащей перечислению в декабре текущего года, с учетом результатов проведенного Учре</w:t>
      </w:r>
      <w:r w:rsidR="00ED228C">
        <w:rPr>
          <w:sz w:val="28"/>
          <w:szCs w:val="28"/>
        </w:rPr>
        <w:t>дителем мониторинга исполнения У</w:t>
      </w:r>
      <w:r w:rsidRPr="004237DC">
        <w:rPr>
          <w:sz w:val="28"/>
          <w:szCs w:val="28"/>
        </w:rPr>
        <w:t xml:space="preserve">чреждением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задания, осуществляется по итогам календарного года на основании результатов рассмотрения годового отчета Учреждения об исполнении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в срок не позднее </w:t>
      </w:r>
      <w:r w:rsidR="00EB00B7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1 апреля года, следующего за отчетным, за исключением субсидии, предоставляемой за счет средств </w:t>
      </w:r>
      <w:r w:rsidR="00E25575">
        <w:rPr>
          <w:sz w:val="28"/>
          <w:szCs w:val="28"/>
        </w:rPr>
        <w:t>областного</w:t>
      </w:r>
      <w:r w:rsidRPr="004237DC">
        <w:rPr>
          <w:sz w:val="28"/>
          <w:szCs w:val="28"/>
        </w:rPr>
        <w:t xml:space="preserve"> бюджета.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Сумма субсидии, перечисленная сверх необходимого, с учетом итогов мониторинга исполнения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за отчетный год, учитывается в сумме финансового обеспечения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на следующий финансовый год.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5.5.</w:t>
      </w:r>
      <w:r w:rsidR="00EB00B7">
        <w:rPr>
          <w:sz w:val="28"/>
          <w:szCs w:val="28"/>
        </w:rPr>
        <w:t> </w:t>
      </w:r>
      <w:r w:rsidRPr="004237DC">
        <w:rPr>
          <w:sz w:val="28"/>
          <w:szCs w:val="28"/>
        </w:rPr>
        <w:t xml:space="preserve">При выявлении нарушения условий предоставления субсидии в результате невыполнения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по объему и (или) качеству услуг (работ), установленных настоящим Соглашением, а также в случае выявления фактов нецелевого, неправомерного, необоснованного использования средств, предоставление субсидии на выполнение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приостанавливается и (или) сокращается.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Возобновление предоставления субсидии осуществляется Учредителем после устранения Учреждением выявленных нарушений.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6. Права и обязанности Сторон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6.1. Учредитель обязуется: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6.1.1.</w:t>
      </w:r>
      <w:r w:rsidRPr="004237DC">
        <w:rPr>
          <w:sz w:val="28"/>
          <w:szCs w:val="28"/>
          <w:lang w:val="en-US"/>
        </w:rPr>
        <w:t> </w:t>
      </w:r>
      <w:r w:rsidRPr="004237DC">
        <w:rPr>
          <w:sz w:val="28"/>
          <w:szCs w:val="28"/>
        </w:rPr>
        <w:t>Рассматривать предложения Учреждения по вопросам, связанным с исполнением настоящего Соглашения, и сообщать о результатах их рассмотрения в срок не более 1</w:t>
      </w:r>
      <w:r w:rsidR="00ED228C">
        <w:rPr>
          <w:sz w:val="28"/>
          <w:szCs w:val="28"/>
        </w:rPr>
        <w:t>-го</w:t>
      </w:r>
      <w:r w:rsidRPr="004237DC">
        <w:rPr>
          <w:sz w:val="28"/>
          <w:szCs w:val="28"/>
        </w:rPr>
        <w:t xml:space="preserve"> месяца со дня поступления указанных предложений.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6.2.</w:t>
      </w:r>
      <w:r w:rsidRPr="004237DC">
        <w:rPr>
          <w:sz w:val="28"/>
          <w:szCs w:val="28"/>
          <w:lang w:val="en-US"/>
        </w:rPr>
        <w:t> </w:t>
      </w:r>
      <w:r w:rsidRPr="004237DC">
        <w:rPr>
          <w:sz w:val="28"/>
          <w:szCs w:val="28"/>
        </w:rPr>
        <w:t>Учредитель вправе: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6.2.1. Вносить предложения об уточнении и дополнении Соглашения.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6.2.2. Потребовать частичного или полного возврата Субсидии, предоставленной бюджетному учреждению, при фактическом исполнении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в меньшем объеме, чем это предусмотрено, или с качеством, не соответствующим требованиям к оказанию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услуг, определенным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Частичный или полный возврат предоставленной Субсидии осуществляется по итогам календарного года на основании результатов рассмотрения годового отчета Учреждения об исполнении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в срок не позднее 1 апреля года, следующего за отчетным.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6.2.3. Осуществлять контроль за выполнением параметров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6.3. Учреждение обязуется: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6.3.1. Осуществлять использование Субсидии в целях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(выполнения работ) в соответствии с требованиями к качеству и (или) объему (содержанию), порядку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(выполнения работ), определенными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ном задании. 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6.3.2. Выполнять в полном объеме количественные и качественные показатели утвержденного Учредителем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задания.</w:t>
      </w:r>
    </w:p>
    <w:p w:rsidR="007B3C45" w:rsidRPr="004237DC" w:rsidRDefault="007B3C45" w:rsidP="006A76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6.3.3. Не допускать расходование предоставленной Учреждению в рамках исполнения настоящего соглашения на финансовое обеспечение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субсидии, на цели, определенные постановлениями </w:t>
      </w:r>
      <w:r w:rsidR="00F543BE">
        <w:rPr>
          <w:sz w:val="28"/>
          <w:szCs w:val="28"/>
        </w:rPr>
        <w:t>Администрации</w:t>
      </w:r>
      <w:r w:rsidR="003002CA">
        <w:rPr>
          <w:sz w:val="28"/>
          <w:szCs w:val="28"/>
        </w:rPr>
        <w:t xml:space="preserve"> </w:t>
      </w:r>
      <w:r w:rsidR="008325D7">
        <w:rPr>
          <w:sz w:val="28"/>
          <w:szCs w:val="28"/>
        </w:rPr>
        <w:t xml:space="preserve">Вербовологовского сельского поселения </w:t>
      </w:r>
      <w:r w:rsidR="008F0148">
        <w:rPr>
          <w:sz w:val="28"/>
          <w:szCs w:val="28"/>
        </w:rPr>
        <w:t>Дубовского района</w:t>
      </w:r>
      <w:r w:rsidR="006A76CC">
        <w:rPr>
          <w:sz w:val="28"/>
          <w:szCs w:val="28"/>
        </w:rPr>
        <w:t xml:space="preserve"> Ростовской области</w:t>
      </w:r>
      <w:r w:rsidRPr="004237DC">
        <w:rPr>
          <w:sz w:val="28"/>
          <w:szCs w:val="28"/>
        </w:rPr>
        <w:t xml:space="preserve"> о предоставлении субсидий на иные цели (по отраслевой направленности), за исключением приобретения основных средств стоимостью за единицу до трех тысяч рублей включительно.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6.3.4.</w:t>
      </w:r>
      <w:r w:rsidRPr="004237DC">
        <w:rPr>
          <w:sz w:val="28"/>
          <w:szCs w:val="28"/>
          <w:lang w:val="en-US"/>
        </w:rPr>
        <w:t> </w:t>
      </w:r>
      <w:r w:rsidRPr="004237DC">
        <w:rPr>
          <w:sz w:val="28"/>
          <w:szCs w:val="28"/>
        </w:rPr>
        <w:t xml:space="preserve">Своевременно информировать Учредителя об изменении условий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(выполнения работ), которые могут повлиять на изменение размера Субсидии.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6.3.5.</w:t>
      </w:r>
      <w:r w:rsidRPr="004237DC">
        <w:rPr>
          <w:sz w:val="28"/>
          <w:szCs w:val="28"/>
          <w:lang w:val="en-US"/>
        </w:rPr>
        <w:t> </w:t>
      </w:r>
      <w:r w:rsidRPr="004237DC">
        <w:rPr>
          <w:sz w:val="28"/>
          <w:szCs w:val="28"/>
        </w:rPr>
        <w:t xml:space="preserve">Осуществлять частичный или полный возврат средств, выделенных Учредителем на выполнение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и использованных Учреждением с наруше</w:t>
      </w:r>
      <w:r w:rsidR="00ED228C">
        <w:rPr>
          <w:sz w:val="28"/>
          <w:szCs w:val="28"/>
        </w:rPr>
        <w:t>ниями установленного настоящим С</w:t>
      </w:r>
      <w:r w:rsidRPr="004237DC">
        <w:rPr>
          <w:sz w:val="28"/>
          <w:szCs w:val="28"/>
        </w:rPr>
        <w:t xml:space="preserve">оглашением условий ее предоставления в результате невыполнения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по объему и (или) качеству услуг (работ), а также в случае выявления фактов нецелевого, неправомерного, необос</w:t>
      </w:r>
      <w:r w:rsidR="00ED228C">
        <w:rPr>
          <w:sz w:val="28"/>
          <w:szCs w:val="28"/>
        </w:rPr>
        <w:t>нованного использования средств</w:t>
      </w:r>
      <w:r w:rsidR="00332090">
        <w:rPr>
          <w:sz w:val="28"/>
          <w:szCs w:val="28"/>
        </w:rPr>
        <w:t xml:space="preserve"> </w:t>
      </w:r>
      <w:r w:rsidRPr="00332090">
        <w:rPr>
          <w:sz w:val="28"/>
          <w:szCs w:val="28"/>
        </w:rPr>
        <w:t xml:space="preserve">на основании предписаний и (или) представлений </w:t>
      </w:r>
      <w:r w:rsidR="00332090" w:rsidRPr="00332090">
        <w:rPr>
          <w:sz w:val="28"/>
          <w:szCs w:val="28"/>
        </w:rPr>
        <w:t>должностного лица, проводившего проверку</w:t>
      </w:r>
      <w:r w:rsidRPr="00332090">
        <w:rPr>
          <w:sz w:val="28"/>
          <w:szCs w:val="28"/>
        </w:rPr>
        <w:t>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6.4. Учреждение вправе: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6.4.1. Вносить предложения об уточнении и дополнении условий Соглашения.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6.4.2. Обращаться к Учредителю с предложением об изменении размера Субсидии в связи с изменением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ном задании показателей объема (содержания) оказываемых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(выполняемых работ) и (или) показателей качества (в случае их установления).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6.4.3. Использовать средства Субсидии в целях выполнения (перевыполнения) количественных и качественных показателей утвержденного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на расходы, связанные с основными видами деятельности Учреждения, определенными уставом Учреждения, с учетом пол</w:t>
      </w:r>
      <w:r w:rsidR="00ED228C">
        <w:rPr>
          <w:sz w:val="28"/>
          <w:szCs w:val="28"/>
        </w:rPr>
        <w:t>ожений пункта 6.3.3 настоящего С</w:t>
      </w:r>
      <w:r w:rsidRPr="004237DC">
        <w:rPr>
          <w:sz w:val="28"/>
          <w:szCs w:val="28"/>
        </w:rPr>
        <w:t>оглашения.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3C45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7. Ответственность за неисполнение условий Соглашения</w:t>
      </w:r>
    </w:p>
    <w:p w:rsidR="00385B98" w:rsidRPr="004237DC" w:rsidRDefault="00385B98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7.1. В случае неисполнения или ненадлежащего исполнения Учреждением своих обязательств по настоящему Соглашению, Учредитель впр</w:t>
      </w:r>
      <w:r w:rsidR="00ED228C">
        <w:rPr>
          <w:sz w:val="28"/>
          <w:szCs w:val="28"/>
        </w:rPr>
        <w:t>аве сократить Учреждению объем С</w:t>
      </w:r>
      <w:r w:rsidRPr="004237DC">
        <w:rPr>
          <w:sz w:val="28"/>
          <w:szCs w:val="28"/>
        </w:rPr>
        <w:t xml:space="preserve">убсидии на финансовое обеспечение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на сумму допущенных Учреждением н</w:t>
      </w:r>
      <w:r w:rsidR="00ED228C">
        <w:rPr>
          <w:sz w:val="28"/>
          <w:szCs w:val="28"/>
        </w:rPr>
        <w:t>арушений, повлекших неисполнение или ненадлежащее исполнение</w:t>
      </w:r>
      <w:r w:rsidRPr="004237DC">
        <w:rPr>
          <w:sz w:val="28"/>
          <w:szCs w:val="28"/>
        </w:rPr>
        <w:t xml:space="preserve"> Учреждением обязательств </w:t>
      </w:r>
      <w:r w:rsidR="00EB00B7">
        <w:rPr>
          <w:sz w:val="28"/>
          <w:szCs w:val="28"/>
        </w:rPr>
        <w:br/>
      </w:r>
      <w:r w:rsidRPr="004237DC">
        <w:rPr>
          <w:sz w:val="28"/>
          <w:szCs w:val="28"/>
        </w:rPr>
        <w:t>(в том числе за счет пересмотра отдельным категориям административно-управленческого персонала Учреждения выплат стимулирующего характера).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7.2. В случае неисполнения или ненадлежащего исполнения Учреждением своих обязательств по настоящему Соглашению, Учредитель вправе приоста</w:t>
      </w:r>
      <w:r w:rsidR="00ED228C">
        <w:rPr>
          <w:sz w:val="28"/>
          <w:szCs w:val="28"/>
        </w:rPr>
        <w:t>новить Учреждению перечисление С</w:t>
      </w:r>
      <w:r w:rsidRPr="004237DC">
        <w:rPr>
          <w:sz w:val="28"/>
          <w:szCs w:val="28"/>
        </w:rPr>
        <w:t xml:space="preserve">убсидии на финансовое обеспечение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путем изменен</w:t>
      </w:r>
      <w:r w:rsidR="00ED228C">
        <w:rPr>
          <w:sz w:val="28"/>
          <w:szCs w:val="28"/>
        </w:rPr>
        <w:t>ия графика перечисления данной С</w:t>
      </w:r>
      <w:r w:rsidRPr="004237DC">
        <w:rPr>
          <w:sz w:val="28"/>
          <w:szCs w:val="28"/>
        </w:rPr>
        <w:t>убсидии (в том числе за счет пересмотра отдельным категориям административно-управленческого персонала Учреждения выплат стимулирующего характера).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7.3. В случае неисполнения или ненадлежащего исполнения Учреждением своих обязательств по настоящему Соглашению, Учредитель вправе потребовать от Учреждения принятия мер дисциплинарной, административной и уголовной ответственности к виновным в совершении нарушений, повлекших неисполнение или ненадлежащее исполнение Учреждением своих обязательств по Соглашению, должностным лицам Учреждения в соответствии с действующим законодательством.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7.4. В случае нарушения Учреждением срока возврата средств Субсидии настоящего Соглашения, на сумму подлежащих возврату денежных средств начисляются штрафные</w:t>
      </w:r>
      <w:r w:rsidR="00ED228C">
        <w:rPr>
          <w:sz w:val="28"/>
          <w:szCs w:val="28"/>
        </w:rPr>
        <w:t xml:space="preserve"> санкции в размере 0,5 процента</w:t>
      </w:r>
      <w:r w:rsidRPr="004237DC">
        <w:rPr>
          <w:sz w:val="28"/>
          <w:szCs w:val="28"/>
        </w:rPr>
        <w:t xml:space="preserve"> от суммы несвоевременно возвращенных средств за каждый день просрочки до полного выполнения обязательств по возврату средств. 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Источником оплаты данных штрафных санкций, </w:t>
      </w:r>
      <w:r w:rsidR="00ED228C" w:rsidRPr="004237DC">
        <w:rPr>
          <w:sz w:val="28"/>
          <w:szCs w:val="28"/>
        </w:rPr>
        <w:t xml:space="preserve">может быть </w:t>
      </w:r>
      <w:r w:rsidRPr="004237DC">
        <w:rPr>
          <w:sz w:val="28"/>
          <w:szCs w:val="28"/>
        </w:rPr>
        <w:t>в том числе мораторий на выплаты стимулирующего характера отдельным категориям административно-управленческого персонала Учреждения.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7.5. Действия (бездейст</w:t>
      </w:r>
      <w:r w:rsidR="00ED228C">
        <w:rPr>
          <w:sz w:val="28"/>
          <w:szCs w:val="28"/>
        </w:rPr>
        <w:t>вие</w:t>
      </w:r>
      <w:r w:rsidRPr="004237DC">
        <w:rPr>
          <w:sz w:val="28"/>
          <w:szCs w:val="28"/>
        </w:rPr>
        <w:t xml:space="preserve">) должностных лиц Учреждения, нарушающие бюджетное законодательство Российской Федерации, иные нормативные правовые акты, регулирующие бюджетные правоотношения, совершенные </w:t>
      </w:r>
      <w:r w:rsidRPr="004237DC">
        <w:rPr>
          <w:sz w:val="28"/>
          <w:szCs w:val="28"/>
        </w:rPr>
        <w:lastRenderedPageBreak/>
        <w:t>лицом, не являющимся участником бюджетного процесса, влечет ответственность в соответствии с законодательством Российской Федерации.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7.6. В случае неисполнения или ненадлежащего исполнения своих обязательств в части, неурегулированной данным Соглашением, Стороны несут ответственность в соответствии с законодательством Российской Федерации.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7B3C45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8. Срок действия Соглашения</w:t>
      </w:r>
    </w:p>
    <w:p w:rsidR="00385B98" w:rsidRPr="004237DC" w:rsidRDefault="00385B98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Настоящее Соглашение вступает в силу с даты подписания обеими Сторонами и действует в течение срока действия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задания, </w:t>
      </w:r>
      <w:r w:rsidR="00EB00B7">
        <w:rPr>
          <w:sz w:val="28"/>
          <w:szCs w:val="28"/>
        </w:rPr>
        <w:br/>
      </w:r>
      <w:r w:rsidRPr="004237DC">
        <w:rPr>
          <w:sz w:val="28"/>
          <w:szCs w:val="28"/>
        </w:rPr>
        <w:t>на финансовое обеспе</w:t>
      </w:r>
      <w:r w:rsidR="00ED228C">
        <w:rPr>
          <w:sz w:val="28"/>
          <w:szCs w:val="28"/>
        </w:rPr>
        <w:t>чение которого предоставляется С</w:t>
      </w:r>
      <w:r w:rsidRPr="004237DC">
        <w:rPr>
          <w:sz w:val="28"/>
          <w:szCs w:val="28"/>
        </w:rPr>
        <w:t>убсидия в рамках исполнения настоящего Соглашения.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9. Заключительные положения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9.1. 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9.2. 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9.3. 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9.4. В случае прекращения действия настоящего Соглашения (в том числе в случае расторжения Соглашения в связи с неисполнением или ненадлежащим исполнением Учреждением принятых обязательс</w:t>
      </w:r>
      <w:r w:rsidR="00ED228C">
        <w:rPr>
          <w:sz w:val="28"/>
          <w:szCs w:val="28"/>
        </w:rPr>
        <w:t>тв), неиспользованные средства С</w:t>
      </w:r>
      <w:r w:rsidRPr="004237DC">
        <w:rPr>
          <w:sz w:val="28"/>
          <w:szCs w:val="28"/>
        </w:rPr>
        <w:t>убсидии подлежат возврату в бюджет</w:t>
      </w:r>
      <w:r w:rsidR="00830EC6">
        <w:rPr>
          <w:sz w:val="28"/>
          <w:szCs w:val="28"/>
        </w:rPr>
        <w:t xml:space="preserve"> </w:t>
      </w:r>
      <w:r w:rsidR="005B683E">
        <w:rPr>
          <w:sz w:val="28"/>
          <w:szCs w:val="28"/>
        </w:rPr>
        <w:t>поселения</w:t>
      </w:r>
      <w:r w:rsidRPr="004237DC">
        <w:rPr>
          <w:sz w:val="28"/>
          <w:szCs w:val="28"/>
        </w:rPr>
        <w:t>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9.5. Настоящее Соглашение составлено в двух экземплярах, имеющих одинаковую юридическую силу, на ____ листах каждое (включая приложение), по одному экземпляру для каждой Стороны Соглашения.</w:t>
      </w:r>
    </w:p>
    <w:p w:rsidR="00F4159B" w:rsidRPr="004237DC" w:rsidRDefault="00F4159B" w:rsidP="00BE20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10. Платежные реквизиты Сторон</w:t>
      </w:r>
      <w:r w:rsidR="00ED228C">
        <w:rPr>
          <w:sz w:val="28"/>
          <w:szCs w:val="28"/>
        </w:rPr>
        <w:t>: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Учредитель</w:t>
      </w:r>
      <w:r w:rsidR="00ED228C">
        <w:rPr>
          <w:sz w:val="28"/>
          <w:szCs w:val="28"/>
        </w:rPr>
        <w:t>: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Учреждение</w:t>
      </w:r>
      <w:r w:rsidR="00ED228C">
        <w:rPr>
          <w:sz w:val="28"/>
          <w:szCs w:val="28"/>
        </w:rPr>
        <w:t>: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Местонахождения</w:t>
      </w:r>
      <w:r w:rsidR="00ED228C">
        <w:rPr>
          <w:sz w:val="28"/>
          <w:szCs w:val="28"/>
        </w:rPr>
        <w:t>: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Местонахождения</w:t>
      </w:r>
      <w:r w:rsidR="00ED228C">
        <w:rPr>
          <w:sz w:val="28"/>
          <w:szCs w:val="28"/>
        </w:rPr>
        <w:t>:</w:t>
      </w:r>
    </w:p>
    <w:p w:rsidR="007B3C45" w:rsidRPr="004237DC" w:rsidRDefault="007B3C45" w:rsidP="00BE209C">
      <w:pPr>
        <w:tabs>
          <w:tab w:val="left" w:pos="3944"/>
        </w:tabs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Банковскиереквизиты</w:t>
      </w:r>
      <w:r w:rsidR="00ED228C">
        <w:rPr>
          <w:sz w:val="28"/>
          <w:szCs w:val="28"/>
        </w:rPr>
        <w:t>: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Банковскиереквизиты</w:t>
      </w:r>
      <w:r w:rsidR="00ED228C">
        <w:rPr>
          <w:sz w:val="28"/>
          <w:szCs w:val="28"/>
        </w:rPr>
        <w:t>: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ИНН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ИНН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БИК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БИК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р/с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р/с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л/с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л/с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Руководитель</w:t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="00385B98">
        <w:rPr>
          <w:sz w:val="28"/>
          <w:szCs w:val="28"/>
        </w:rPr>
        <w:tab/>
      </w:r>
      <w:r w:rsidRPr="004237DC">
        <w:rPr>
          <w:sz w:val="28"/>
          <w:szCs w:val="28"/>
        </w:rPr>
        <w:t>Руководитель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             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               (Ф.И.О.)                                                    (Ф.И.О.)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                                         М.П.                                                  М.П.».</w:t>
      </w:r>
    </w:p>
    <w:p w:rsidR="007B3C45" w:rsidRPr="004237DC" w:rsidRDefault="00F543BE" w:rsidP="00AA0E81">
      <w:pPr>
        <w:pageBreakBefore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bookmarkStart w:id="7" w:name="Par2919"/>
      <w:bookmarkEnd w:id="7"/>
      <w:r>
        <w:rPr>
          <w:sz w:val="28"/>
          <w:szCs w:val="28"/>
        </w:rPr>
        <w:lastRenderedPageBreak/>
        <w:t>3</w:t>
      </w:r>
      <w:r w:rsidR="007B3C45" w:rsidRPr="004237DC">
        <w:rPr>
          <w:sz w:val="28"/>
          <w:szCs w:val="28"/>
        </w:rPr>
        <w:t>. Приложение № 3</w:t>
      </w:r>
      <w:r w:rsidR="005B683E">
        <w:rPr>
          <w:sz w:val="28"/>
          <w:szCs w:val="28"/>
        </w:rPr>
        <w:t xml:space="preserve"> к постановлению</w:t>
      </w:r>
      <w:r w:rsidR="007B3C45" w:rsidRPr="004237DC">
        <w:rPr>
          <w:sz w:val="28"/>
          <w:szCs w:val="28"/>
        </w:rPr>
        <w:t xml:space="preserve"> изложить в редакции: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:rsidR="007B3C45" w:rsidRPr="004237DC" w:rsidRDefault="007B3C45" w:rsidP="00301816">
      <w:pPr>
        <w:autoSpaceDE w:val="0"/>
        <w:autoSpaceDN w:val="0"/>
        <w:adjustRightInd w:val="0"/>
        <w:ind w:left="567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«Приложение № 3</w:t>
      </w:r>
    </w:p>
    <w:p w:rsidR="007B3C45" w:rsidRPr="004237DC" w:rsidRDefault="007B3C45" w:rsidP="00301816">
      <w:pPr>
        <w:autoSpaceDE w:val="0"/>
        <w:autoSpaceDN w:val="0"/>
        <w:adjustRightInd w:val="0"/>
        <w:ind w:left="567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к постановлению</w:t>
      </w:r>
    </w:p>
    <w:p w:rsidR="006E6A8D" w:rsidRDefault="00F543BE" w:rsidP="00F543BE">
      <w:pPr>
        <w:autoSpaceDE w:val="0"/>
        <w:autoSpaceDN w:val="0"/>
        <w:adjustRightInd w:val="0"/>
        <w:ind w:left="567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5B683E">
        <w:rPr>
          <w:sz w:val="28"/>
          <w:szCs w:val="28"/>
        </w:rPr>
        <w:t>Вербовологовского сельского поселения</w:t>
      </w:r>
    </w:p>
    <w:p w:rsidR="007B3C45" w:rsidRDefault="007B3C45" w:rsidP="005B683E">
      <w:pPr>
        <w:autoSpaceDE w:val="0"/>
        <w:autoSpaceDN w:val="0"/>
        <w:adjustRightInd w:val="0"/>
        <w:ind w:left="5670"/>
        <w:jc w:val="center"/>
        <w:outlineLvl w:val="0"/>
        <w:rPr>
          <w:sz w:val="24"/>
          <w:szCs w:val="24"/>
        </w:rPr>
      </w:pPr>
      <w:r w:rsidRPr="004237DC">
        <w:rPr>
          <w:sz w:val="28"/>
          <w:szCs w:val="28"/>
        </w:rPr>
        <w:t xml:space="preserve"> от </w:t>
      </w:r>
      <w:r w:rsidR="005B683E">
        <w:rPr>
          <w:sz w:val="28"/>
          <w:szCs w:val="28"/>
        </w:rPr>
        <w:t>2</w:t>
      </w:r>
      <w:r w:rsidR="00F543BE">
        <w:rPr>
          <w:sz w:val="28"/>
          <w:szCs w:val="28"/>
        </w:rPr>
        <w:t>1</w:t>
      </w:r>
      <w:r w:rsidRPr="004237DC">
        <w:rPr>
          <w:sz w:val="28"/>
          <w:szCs w:val="28"/>
        </w:rPr>
        <w:t>.</w:t>
      </w:r>
      <w:r w:rsidR="005B683E">
        <w:rPr>
          <w:sz w:val="28"/>
          <w:szCs w:val="28"/>
        </w:rPr>
        <w:t>0</w:t>
      </w:r>
      <w:r w:rsidRPr="004237DC">
        <w:rPr>
          <w:sz w:val="28"/>
          <w:szCs w:val="28"/>
        </w:rPr>
        <w:t>2.201</w:t>
      </w:r>
      <w:r w:rsidR="005B683E">
        <w:rPr>
          <w:sz w:val="28"/>
          <w:szCs w:val="28"/>
        </w:rPr>
        <w:t>2</w:t>
      </w:r>
      <w:r w:rsidRPr="004237DC">
        <w:rPr>
          <w:sz w:val="28"/>
          <w:szCs w:val="28"/>
        </w:rPr>
        <w:t xml:space="preserve"> № </w:t>
      </w:r>
      <w:r w:rsidR="005B683E">
        <w:rPr>
          <w:sz w:val="28"/>
          <w:szCs w:val="28"/>
        </w:rPr>
        <w:t>20</w:t>
      </w:r>
    </w:p>
    <w:p w:rsidR="00AA0E81" w:rsidRPr="004237DC" w:rsidRDefault="00AA0E81" w:rsidP="00BE209C">
      <w:pPr>
        <w:autoSpaceDE w:val="0"/>
        <w:autoSpaceDN w:val="0"/>
        <w:adjustRightInd w:val="0"/>
        <w:ind w:firstLine="709"/>
        <w:jc w:val="right"/>
        <w:outlineLvl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ПОРЯДОК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проведения мониторинга и контроля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>выполнения</w:t>
      </w:r>
      <w:r w:rsidR="00830EC6">
        <w:rPr>
          <w:sz w:val="28"/>
          <w:szCs w:val="28"/>
        </w:rPr>
        <w:t xml:space="preserve">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заданий </w:t>
      </w:r>
      <w:r w:rsidR="003560B3">
        <w:rPr>
          <w:sz w:val="28"/>
          <w:szCs w:val="28"/>
        </w:rPr>
        <w:br/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учреждениями </w:t>
      </w:r>
      <w:r w:rsidR="005B683E">
        <w:rPr>
          <w:sz w:val="28"/>
          <w:szCs w:val="28"/>
        </w:rPr>
        <w:t>Вербовологовского сельского поселения</w:t>
      </w:r>
    </w:p>
    <w:p w:rsidR="007B3C45" w:rsidRDefault="007B3C45" w:rsidP="00BE209C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AA0E81" w:rsidRPr="004237DC" w:rsidRDefault="00AA0E81" w:rsidP="00BE209C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1. Общие положения</w:t>
      </w:r>
    </w:p>
    <w:p w:rsidR="007B3C45" w:rsidRPr="004237DC" w:rsidRDefault="007B3C45" w:rsidP="00BE209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1.1. Мониторинг и контроль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заданий на оказание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(выполнение работ) (далее </w:t>
      </w:r>
      <w:r w:rsidR="003560B3">
        <w:rPr>
          <w:sz w:val="28"/>
          <w:szCs w:val="28"/>
        </w:rPr>
        <w:t>–</w:t>
      </w:r>
      <w:r w:rsidRPr="004237DC">
        <w:rPr>
          <w:sz w:val="28"/>
          <w:szCs w:val="28"/>
        </w:rPr>
        <w:t xml:space="preserve"> мониторинг) проводятся </w:t>
      </w:r>
      <w:r w:rsidR="006E6A8D">
        <w:rPr>
          <w:sz w:val="28"/>
          <w:szCs w:val="28"/>
        </w:rPr>
        <w:t>Администраци</w:t>
      </w:r>
      <w:r w:rsidR="005B683E">
        <w:rPr>
          <w:sz w:val="28"/>
          <w:szCs w:val="28"/>
        </w:rPr>
        <w:t>й</w:t>
      </w:r>
      <w:r w:rsidR="003D13E4">
        <w:rPr>
          <w:sz w:val="28"/>
          <w:szCs w:val="28"/>
        </w:rPr>
        <w:t xml:space="preserve"> </w:t>
      </w:r>
      <w:r w:rsidR="005B683E">
        <w:rPr>
          <w:sz w:val="28"/>
          <w:szCs w:val="28"/>
        </w:rPr>
        <w:t>Вербовологовского сельского поселения, осуществляющей</w:t>
      </w:r>
      <w:r w:rsidR="003D13E4">
        <w:rPr>
          <w:sz w:val="28"/>
          <w:szCs w:val="28"/>
        </w:rPr>
        <w:t xml:space="preserve"> </w:t>
      </w:r>
      <w:r w:rsidR="005B683E">
        <w:rPr>
          <w:sz w:val="28"/>
          <w:szCs w:val="28"/>
        </w:rPr>
        <w:t>функции и полномочия учредителя</w:t>
      </w:r>
      <w:r w:rsidRPr="004237DC">
        <w:rPr>
          <w:sz w:val="28"/>
          <w:szCs w:val="28"/>
        </w:rPr>
        <w:t xml:space="preserve"> (далее </w:t>
      </w:r>
      <w:r w:rsidR="003560B3">
        <w:rPr>
          <w:sz w:val="28"/>
          <w:szCs w:val="28"/>
        </w:rPr>
        <w:t>–</w:t>
      </w:r>
      <w:r w:rsidR="005B683E">
        <w:rPr>
          <w:sz w:val="28"/>
          <w:szCs w:val="28"/>
        </w:rPr>
        <w:t>Администрация</w:t>
      </w:r>
      <w:r w:rsidR="003D13E4">
        <w:rPr>
          <w:sz w:val="28"/>
          <w:szCs w:val="28"/>
        </w:rPr>
        <w:t xml:space="preserve"> </w:t>
      </w:r>
      <w:r w:rsidR="005B683E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) на основании установленных настоящим Порядком форм мониторинга. 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1.2. Мониторинг распространяется на все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ные учреждения </w:t>
      </w:r>
      <w:r w:rsidR="005B683E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, выполняющие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ные задания на оказание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(выполнение работ).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  <w:bookmarkStart w:id="8" w:name="Par2959"/>
      <w:bookmarkEnd w:id="8"/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2. Направления мониторинга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bookmarkStart w:id="9" w:name="Par2961"/>
      <w:bookmarkEnd w:id="9"/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2.1. Мониторинг проводится по следующим направлениям: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bookmarkStart w:id="10" w:name="Par2967"/>
      <w:bookmarkEnd w:id="10"/>
      <w:r w:rsidRPr="004237DC">
        <w:rPr>
          <w:sz w:val="28"/>
          <w:szCs w:val="28"/>
        </w:rPr>
        <w:t xml:space="preserve">соответствие объема предоставленных учреждением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показателям,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соответствие фактических значений показателей качества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плановым значениям,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соответствие объема выполненных учреждением работ показателям,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2.2. Мониторинг соответствия объема предоставленных учреждением в отчетном периоде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показателям,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задании, осуществляется в результате анализа информации, представленной учреждением по форме № 1 согласно приложению № 1 к настоящему Порядку.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2.3. Мониторинг соответствия фактических значений показателей качества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плановым значениям,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</w:t>
      </w:r>
      <w:r w:rsidR="00445250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осуществляется в результате анализа информации, представленной Учреждением по форме № 2 согласно приложению № 1 к настоящему Порядку.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2.</w:t>
      </w:r>
      <w:r w:rsidR="00D30987">
        <w:rPr>
          <w:sz w:val="28"/>
          <w:szCs w:val="28"/>
        </w:rPr>
        <w:t>4</w:t>
      </w:r>
      <w:r w:rsidRPr="004237DC">
        <w:rPr>
          <w:sz w:val="28"/>
          <w:szCs w:val="28"/>
        </w:rPr>
        <w:t xml:space="preserve">. Мониторинг соответствия объема выполненных работ показателям,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</w:t>
      </w:r>
      <w:r w:rsidR="00445250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осуществляется в результате анализа информации, представленной Учреждением по форме № </w:t>
      </w:r>
      <w:r w:rsidR="00D30987">
        <w:rPr>
          <w:sz w:val="28"/>
          <w:szCs w:val="28"/>
        </w:rPr>
        <w:t>3</w:t>
      </w:r>
      <w:r w:rsidRPr="004237DC">
        <w:rPr>
          <w:sz w:val="28"/>
          <w:szCs w:val="28"/>
        </w:rPr>
        <w:t xml:space="preserve"> согласно приложению № 1 к настоящему Порядку.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2.6. Дополнительными источниками информации для проведения мониторинга являются: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проведение контрольных мероприятий, осуществляемых в соответствии с </w:t>
      </w:r>
      <w:hyperlink w:anchor="Par3220" w:history="1">
        <w:r w:rsidRPr="004237DC">
          <w:rPr>
            <w:sz w:val="28"/>
            <w:szCs w:val="28"/>
          </w:rPr>
          <w:t xml:space="preserve">приложением </w:t>
        </w:r>
      </w:hyperlink>
      <w:r w:rsidRPr="004237DC">
        <w:rPr>
          <w:sz w:val="28"/>
          <w:szCs w:val="28"/>
        </w:rPr>
        <w:t>№ 2 к настоящему Порядку;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рассмотрение обращений граждан, поступающих: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в устной форме (звонки, а также в ходе приема граждан должностными лицами </w:t>
      </w:r>
      <w:r w:rsidR="00D30987">
        <w:rPr>
          <w:sz w:val="28"/>
          <w:szCs w:val="28"/>
        </w:rPr>
        <w:t xml:space="preserve">Администрации </w:t>
      </w:r>
      <w:r w:rsidR="000465BD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);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в письменной форме </w:t>
      </w:r>
      <w:r w:rsidR="003560B3">
        <w:rPr>
          <w:sz w:val="28"/>
          <w:szCs w:val="28"/>
        </w:rPr>
        <w:t>–</w:t>
      </w:r>
      <w:r w:rsidRPr="004237DC">
        <w:rPr>
          <w:sz w:val="28"/>
          <w:szCs w:val="28"/>
        </w:rPr>
        <w:t xml:space="preserve"> переданные </w:t>
      </w:r>
      <w:r w:rsidR="00D30987">
        <w:rPr>
          <w:sz w:val="28"/>
          <w:szCs w:val="28"/>
        </w:rPr>
        <w:t xml:space="preserve">Администрации </w:t>
      </w:r>
      <w:r w:rsidR="000465BD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>по почте, по факсу, по электронной почте, переданные в отдел</w:t>
      </w:r>
      <w:r w:rsidR="000465BD">
        <w:rPr>
          <w:sz w:val="28"/>
          <w:szCs w:val="28"/>
        </w:rPr>
        <w:t xml:space="preserve"> к</w:t>
      </w:r>
      <w:r w:rsidRPr="004237DC">
        <w:rPr>
          <w:sz w:val="28"/>
          <w:szCs w:val="28"/>
        </w:rPr>
        <w:t xml:space="preserve">орреспонденции </w:t>
      </w:r>
      <w:r w:rsidR="00445250">
        <w:rPr>
          <w:sz w:val="28"/>
          <w:szCs w:val="28"/>
        </w:rPr>
        <w:t>и другие</w:t>
      </w:r>
      <w:r w:rsidRPr="004237DC">
        <w:rPr>
          <w:sz w:val="28"/>
          <w:szCs w:val="28"/>
        </w:rPr>
        <w:t>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в форме заявлений, жалоб и предложений, зафиксированных в книге обращений, обязательной к ведению во всех учреждениях, оказывающих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ные услуги (выполняющих работы) в соответствии с приложением № 3 к настоящему Порядку.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  <w:bookmarkStart w:id="11" w:name="Par3188"/>
      <w:bookmarkEnd w:id="11"/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3. Корректировка параметров </w:t>
      </w:r>
      <w:r w:rsidR="003560B3">
        <w:rPr>
          <w:sz w:val="28"/>
          <w:szCs w:val="28"/>
        </w:rPr>
        <w:br/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</w:t>
      </w:r>
      <w:r w:rsidR="00830EC6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>по результатам мониторинга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3.1. На основании результатов мониторинга, а также результатов проверок учреждения, проведенных органами власти, имеющими соответствующие полномочия, </w:t>
      </w:r>
      <w:r w:rsidR="000465BD">
        <w:rPr>
          <w:sz w:val="28"/>
          <w:szCs w:val="28"/>
        </w:rPr>
        <w:t>Администрация</w:t>
      </w:r>
      <w:r w:rsidR="00332090">
        <w:rPr>
          <w:sz w:val="28"/>
          <w:szCs w:val="28"/>
        </w:rPr>
        <w:t xml:space="preserve"> </w:t>
      </w:r>
      <w:r w:rsidR="000465BD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 xml:space="preserve">принимает решение о корректировке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учреждению на текущий год и (или) на плановый период.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3.2. В зависимости от полученных результатов решения о дальнейшей деятельности Учреждения могут касаться следующих вопросов: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о сохранении (увеличении, уменьшении) показателей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 и объемов бюджетных ассигнований;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 перепрофилировании деятельности Учреждения;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об изменении типа, реорганизации или ликвидации Учреждения;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 внесении изменений в учредительные документы учреждения;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 применении мер ответственности к руководителю учреждения;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иные решения, не противоречащие законодательству Российской Федерации и нормативным правовым актам </w:t>
      </w:r>
      <w:r w:rsidR="00A134A8">
        <w:rPr>
          <w:sz w:val="28"/>
          <w:szCs w:val="28"/>
        </w:rPr>
        <w:t xml:space="preserve">Ростовской области, </w:t>
      </w:r>
      <w:r w:rsidR="008F0148">
        <w:rPr>
          <w:sz w:val="28"/>
          <w:szCs w:val="28"/>
        </w:rPr>
        <w:t>Дубовского района</w:t>
      </w:r>
      <w:r w:rsidR="000465BD">
        <w:rPr>
          <w:sz w:val="28"/>
          <w:szCs w:val="28"/>
        </w:rPr>
        <w:t xml:space="preserve"> и Вербовологовского сельского поселения</w:t>
      </w:r>
      <w:r w:rsidRPr="004237DC">
        <w:rPr>
          <w:sz w:val="28"/>
          <w:szCs w:val="28"/>
        </w:rPr>
        <w:t>.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  <w:bookmarkStart w:id="12" w:name="Par3200"/>
      <w:bookmarkEnd w:id="12"/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4. Публикация результатов мониторинга</w:t>
      </w:r>
    </w:p>
    <w:p w:rsidR="007B3C45" w:rsidRPr="004237DC" w:rsidRDefault="007B3C45" w:rsidP="00BE209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4.1. Результаты мониторинга публикуются на официальн</w:t>
      </w:r>
      <w:r w:rsidR="000465BD">
        <w:rPr>
          <w:sz w:val="28"/>
          <w:szCs w:val="28"/>
        </w:rPr>
        <w:t>ом</w:t>
      </w:r>
      <w:r w:rsidR="00332090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>сайт</w:t>
      </w:r>
      <w:r w:rsidR="000465BD">
        <w:rPr>
          <w:sz w:val="28"/>
          <w:szCs w:val="28"/>
        </w:rPr>
        <w:t>е</w:t>
      </w:r>
      <w:r w:rsidR="00332090">
        <w:rPr>
          <w:sz w:val="28"/>
          <w:szCs w:val="28"/>
        </w:rPr>
        <w:t xml:space="preserve"> </w:t>
      </w:r>
      <w:r w:rsidR="00A134A8">
        <w:rPr>
          <w:sz w:val="28"/>
          <w:szCs w:val="28"/>
        </w:rPr>
        <w:t>Администрации</w:t>
      </w:r>
      <w:r w:rsidR="00332090">
        <w:rPr>
          <w:sz w:val="28"/>
          <w:szCs w:val="28"/>
        </w:rPr>
        <w:t xml:space="preserve"> </w:t>
      </w:r>
      <w:r w:rsidR="000465BD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.</w:t>
      </w:r>
    </w:p>
    <w:p w:rsidR="007B3C45" w:rsidRPr="004237DC" w:rsidRDefault="007B3C45" w:rsidP="00301816">
      <w:pPr>
        <w:pageBreakBefore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bookmarkStart w:id="13" w:name="Par2971"/>
      <w:bookmarkEnd w:id="13"/>
      <w:r w:rsidRPr="004237DC">
        <w:rPr>
          <w:sz w:val="28"/>
          <w:szCs w:val="28"/>
        </w:rPr>
        <w:lastRenderedPageBreak/>
        <w:t>Приложение № 1</w:t>
      </w:r>
    </w:p>
    <w:p w:rsidR="007B3C45" w:rsidRPr="004237DC" w:rsidRDefault="007B3C45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 xml:space="preserve">к Порядку проведения </w:t>
      </w:r>
    </w:p>
    <w:p w:rsidR="007B3C45" w:rsidRPr="004237DC" w:rsidRDefault="007B3C45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мониторинга и контроля выполнения</w:t>
      </w:r>
    </w:p>
    <w:p w:rsidR="007B3C45" w:rsidRPr="004237DC" w:rsidRDefault="008D02FF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ных заданий </w:t>
      </w:r>
    </w:p>
    <w:p w:rsidR="007B3C45" w:rsidRPr="004237DC" w:rsidRDefault="008D02FF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ными учреждениями </w:t>
      </w:r>
    </w:p>
    <w:p w:rsidR="007B3C45" w:rsidRDefault="000465BD" w:rsidP="000465BD">
      <w:pPr>
        <w:autoSpaceDE w:val="0"/>
        <w:autoSpaceDN w:val="0"/>
        <w:adjustRightInd w:val="0"/>
        <w:jc w:val="right"/>
        <w:outlineLvl w:val="3"/>
        <w:rPr>
          <w:sz w:val="28"/>
          <w:szCs w:val="28"/>
        </w:rPr>
      </w:pPr>
      <w:r>
        <w:rPr>
          <w:sz w:val="28"/>
          <w:szCs w:val="28"/>
        </w:rPr>
        <w:t>Вербовологовского сельского поселения</w:t>
      </w:r>
    </w:p>
    <w:p w:rsidR="00E620AE" w:rsidRPr="004237DC" w:rsidRDefault="00E620AE" w:rsidP="00BE209C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ФОРМЫ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мониторинга и контроля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>заданий</w:t>
      </w:r>
      <w:r w:rsidR="00830EC6">
        <w:rPr>
          <w:sz w:val="28"/>
          <w:szCs w:val="28"/>
        </w:rPr>
        <w:t xml:space="preserve">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ными учреждениями </w:t>
      </w:r>
      <w:r w:rsidR="000465BD">
        <w:rPr>
          <w:sz w:val="28"/>
          <w:szCs w:val="28"/>
        </w:rPr>
        <w:t>Вербовологовского сельского поселения</w:t>
      </w:r>
    </w:p>
    <w:p w:rsidR="003560B3" w:rsidRDefault="003560B3" w:rsidP="00BE209C">
      <w:pPr>
        <w:autoSpaceDE w:val="0"/>
        <w:autoSpaceDN w:val="0"/>
        <w:adjustRightInd w:val="0"/>
        <w:jc w:val="right"/>
        <w:outlineLvl w:val="3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right"/>
        <w:outlineLvl w:val="3"/>
        <w:rPr>
          <w:sz w:val="28"/>
          <w:szCs w:val="28"/>
        </w:rPr>
      </w:pPr>
      <w:r w:rsidRPr="004237DC">
        <w:rPr>
          <w:sz w:val="28"/>
          <w:szCs w:val="28"/>
        </w:rPr>
        <w:t>Форма № 1</w:t>
      </w:r>
    </w:p>
    <w:p w:rsidR="003560B3" w:rsidRDefault="003560B3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45250" w:rsidRDefault="00445250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СООТВЕТСТВИЕ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 объема предоставленных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учреждением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</w:t>
      </w:r>
    </w:p>
    <w:p w:rsidR="007B3C45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показателям,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</w:t>
      </w:r>
    </w:p>
    <w:p w:rsidR="003560B3" w:rsidRPr="004237DC" w:rsidRDefault="003560B3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08"/>
        <w:gridCol w:w="1693"/>
        <w:gridCol w:w="1887"/>
        <w:gridCol w:w="2668"/>
        <w:gridCol w:w="1587"/>
        <w:gridCol w:w="1459"/>
      </w:tblGrid>
      <w:tr w:rsidR="007B3C45" w:rsidRPr="004237DC" w:rsidTr="00B52199">
        <w:trPr>
          <w:tblCellSpacing w:w="5" w:type="nil"/>
        </w:trPr>
        <w:tc>
          <w:tcPr>
            <w:tcW w:w="9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 xml:space="preserve">Название </w:t>
            </w:r>
            <w:r w:rsidR="008D02FF">
              <w:rPr>
                <w:sz w:val="28"/>
                <w:szCs w:val="28"/>
              </w:rPr>
              <w:t>муниципаль</w:t>
            </w:r>
            <w:r w:rsidRPr="004237DC">
              <w:rPr>
                <w:sz w:val="28"/>
                <w:szCs w:val="28"/>
              </w:rPr>
              <w:t>ного учреждения, отчетный период</w:t>
            </w:r>
          </w:p>
        </w:tc>
      </w:tr>
      <w:tr w:rsidR="007B3C45" w:rsidRPr="004237DC" w:rsidTr="00B5219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№ п/п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наименование показателя объема, единица измерения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показателя объема, установленное </w:t>
            </w:r>
            <w:r w:rsidR="008D02FF"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ным заданием для отчетного периода (квартал, год)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фактическое значение показателя объема в отчетном периоде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процент исполнения [(5)/(4)] x 100%</w:t>
            </w:r>
          </w:p>
        </w:tc>
      </w:tr>
      <w:tr w:rsidR="007B3C45" w:rsidRPr="004237DC" w:rsidTr="00B5219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3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6</w:t>
            </w:r>
          </w:p>
        </w:tc>
      </w:tr>
      <w:tr w:rsidR="007B3C45" w:rsidRPr="004237DC" w:rsidTr="00B5219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jc w:val="right"/>
        <w:outlineLvl w:val="3"/>
        <w:rPr>
          <w:sz w:val="28"/>
          <w:szCs w:val="28"/>
        </w:rPr>
      </w:pPr>
      <w:bookmarkStart w:id="14" w:name="Par3009"/>
      <w:bookmarkStart w:id="15" w:name="Par3013"/>
      <w:bookmarkEnd w:id="14"/>
      <w:bookmarkEnd w:id="15"/>
    </w:p>
    <w:p w:rsidR="007B3C45" w:rsidRPr="004237DC" w:rsidRDefault="007B3C45" w:rsidP="00BE209C">
      <w:pPr>
        <w:autoSpaceDE w:val="0"/>
        <w:autoSpaceDN w:val="0"/>
        <w:adjustRightInd w:val="0"/>
        <w:jc w:val="right"/>
        <w:outlineLvl w:val="3"/>
        <w:rPr>
          <w:sz w:val="28"/>
          <w:szCs w:val="28"/>
        </w:rPr>
      </w:pPr>
      <w:r w:rsidRPr="004237DC">
        <w:rPr>
          <w:sz w:val="28"/>
          <w:szCs w:val="28"/>
        </w:rPr>
        <w:t>Форма № 2</w:t>
      </w:r>
    </w:p>
    <w:p w:rsidR="003560B3" w:rsidRDefault="003560B3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45250" w:rsidRDefault="00445250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СООТВЕТСТВИЕ</w:t>
      </w:r>
    </w:p>
    <w:p w:rsidR="007B3C45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фактических значений показателей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качества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ных услуг плановым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значениям,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</w:t>
      </w:r>
    </w:p>
    <w:p w:rsidR="003560B3" w:rsidRPr="004237DC" w:rsidRDefault="003560B3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04"/>
        <w:gridCol w:w="1679"/>
        <w:gridCol w:w="1629"/>
        <w:gridCol w:w="2996"/>
        <w:gridCol w:w="1569"/>
        <w:gridCol w:w="1425"/>
      </w:tblGrid>
      <w:tr w:rsidR="007B3C45" w:rsidRPr="004237DC" w:rsidTr="00B52199">
        <w:trPr>
          <w:tblCellSpacing w:w="5" w:type="nil"/>
        </w:trPr>
        <w:tc>
          <w:tcPr>
            <w:tcW w:w="9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 xml:space="preserve">Название </w:t>
            </w:r>
            <w:r w:rsidR="008D02FF">
              <w:rPr>
                <w:sz w:val="28"/>
                <w:szCs w:val="28"/>
              </w:rPr>
              <w:t>муниципаль</w:t>
            </w:r>
            <w:r w:rsidRPr="004237DC">
              <w:rPr>
                <w:sz w:val="28"/>
                <w:szCs w:val="28"/>
              </w:rPr>
              <w:t>ного учреждения, отчетный период</w:t>
            </w:r>
          </w:p>
        </w:tc>
      </w:tr>
      <w:tr w:rsidR="007B3C45" w:rsidRPr="004237DC" w:rsidTr="00B5219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№ п/п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наименование показателя качества, единица измерения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показателя качества, установленное </w:t>
            </w:r>
            <w:r w:rsidR="008D02FF"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ным заданием для отчетного периода (квартал,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ind w:left="-75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фактическое значение показателя качества в отчетном периоде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процент исполнения [(5)/(4)] x 100%</w:t>
            </w:r>
          </w:p>
        </w:tc>
      </w:tr>
      <w:tr w:rsidR="007B3C45" w:rsidRPr="004237DC" w:rsidTr="00B5219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6</w:t>
            </w:r>
          </w:p>
        </w:tc>
      </w:tr>
      <w:tr w:rsidR="007B3C45" w:rsidRPr="004237DC" w:rsidTr="00B5219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560B3" w:rsidRDefault="003560B3" w:rsidP="00BE209C">
      <w:pPr>
        <w:autoSpaceDE w:val="0"/>
        <w:autoSpaceDN w:val="0"/>
        <w:adjustRightInd w:val="0"/>
        <w:jc w:val="right"/>
        <w:outlineLvl w:val="3"/>
        <w:rPr>
          <w:sz w:val="28"/>
          <w:szCs w:val="28"/>
        </w:rPr>
      </w:pPr>
      <w:bookmarkStart w:id="16" w:name="Par3058"/>
      <w:bookmarkStart w:id="17" w:name="Par3068"/>
      <w:bookmarkStart w:id="18" w:name="Par3139"/>
      <w:bookmarkStart w:id="19" w:name="Par3143"/>
      <w:bookmarkEnd w:id="16"/>
      <w:bookmarkEnd w:id="17"/>
      <w:bookmarkEnd w:id="18"/>
      <w:bookmarkEnd w:id="19"/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Форма № </w:t>
      </w:r>
      <w:r w:rsidR="00712E79">
        <w:rPr>
          <w:sz w:val="28"/>
          <w:szCs w:val="28"/>
        </w:rPr>
        <w:t>3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445250" w:rsidRDefault="00445250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СООТВЕТСТВИЕ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объема выполненных учреждением работ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 xml:space="preserve">показателям, установленным 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ном задании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19"/>
        <w:gridCol w:w="1892"/>
        <w:gridCol w:w="1640"/>
        <w:gridCol w:w="2295"/>
        <w:gridCol w:w="1898"/>
        <w:gridCol w:w="1622"/>
      </w:tblGrid>
      <w:tr w:rsidR="007B3C45" w:rsidRPr="004237DC" w:rsidTr="00301816">
        <w:tc>
          <w:tcPr>
            <w:tcW w:w="5000" w:type="pct"/>
            <w:gridSpan w:val="6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 xml:space="preserve">Название </w:t>
            </w:r>
            <w:r w:rsidR="008D02FF">
              <w:rPr>
                <w:sz w:val="28"/>
                <w:szCs w:val="28"/>
              </w:rPr>
              <w:t>муниципаль</w:t>
            </w:r>
            <w:r w:rsidRPr="004237DC">
              <w:rPr>
                <w:sz w:val="28"/>
                <w:szCs w:val="28"/>
              </w:rPr>
              <w:t>ного учреждения, отчетный период</w:t>
            </w:r>
          </w:p>
        </w:tc>
      </w:tr>
      <w:tr w:rsidR="007B3C45" w:rsidRPr="004237DC" w:rsidTr="00301816">
        <w:tc>
          <w:tcPr>
            <w:tcW w:w="263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№ п/п</w:t>
            </w:r>
          </w:p>
        </w:tc>
        <w:tc>
          <w:tcPr>
            <w:tcW w:w="959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работы</w:t>
            </w:r>
          </w:p>
        </w:tc>
        <w:tc>
          <w:tcPr>
            <w:tcW w:w="831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 результата выполнения работы, единица измерения</w:t>
            </w:r>
          </w:p>
        </w:tc>
        <w:tc>
          <w:tcPr>
            <w:tcW w:w="1163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показателя объема работ, установленное </w:t>
            </w:r>
            <w:r w:rsidR="008D02FF"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ным заданием для отчетного периода (квартал, год)</w:t>
            </w:r>
          </w:p>
        </w:tc>
        <w:tc>
          <w:tcPr>
            <w:tcW w:w="962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фактическое значение показателя объема выполненных работ в отчетном периоде</w:t>
            </w:r>
          </w:p>
        </w:tc>
        <w:tc>
          <w:tcPr>
            <w:tcW w:w="822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процент исполнения [(5)÷(4)] × 100%</w:t>
            </w:r>
          </w:p>
        </w:tc>
      </w:tr>
      <w:tr w:rsidR="007B3C45" w:rsidRPr="004237DC" w:rsidTr="00301816">
        <w:tc>
          <w:tcPr>
            <w:tcW w:w="263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1</w:t>
            </w:r>
          </w:p>
        </w:tc>
        <w:tc>
          <w:tcPr>
            <w:tcW w:w="959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2</w:t>
            </w:r>
          </w:p>
        </w:tc>
        <w:tc>
          <w:tcPr>
            <w:tcW w:w="831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3</w:t>
            </w:r>
          </w:p>
        </w:tc>
        <w:tc>
          <w:tcPr>
            <w:tcW w:w="1163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4</w:t>
            </w:r>
          </w:p>
        </w:tc>
        <w:tc>
          <w:tcPr>
            <w:tcW w:w="962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5</w:t>
            </w:r>
          </w:p>
        </w:tc>
        <w:tc>
          <w:tcPr>
            <w:tcW w:w="822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237DC">
              <w:rPr>
                <w:sz w:val="28"/>
                <w:szCs w:val="28"/>
              </w:rPr>
              <w:t>6</w:t>
            </w:r>
          </w:p>
        </w:tc>
      </w:tr>
      <w:tr w:rsidR="007B3C45" w:rsidRPr="004237DC" w:rsidTr="00301816">
        <w:tc>
          <w:tcPr>
            <w:tcW w:w="263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pct"/>
            <w:shd w:val="clear" w:color="auto" w:fill="auto"/>
            <w:hideMark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pct"/>
            <w:shd w:val="clear" w:color="auto" w:fill="auto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pct"/>
            <w:shd w:val="clear" w:color="auto" w:fill="auto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7B3C45" w:rsidRPr="004237DC" w:rsidRDefault="007B3C45" w:rsidP="003560B3">
      <w:pPr>
        <w:pageBreakBefore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Приложение № 2</w:t>
      </w:r>
    </w:p>
    <w:p w:rsidR="007B3C45" w:rsidRPr="004237DC" w:rsidRDefault="007B3C45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 xml:space="preserve">к Порядку проведения </w:t>
      </w:r>
    </w:p>
    <w:p w:rsidR="007B3C45" w:rsidRPr="004237DC" w:rsidRDefault="007B3C45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мониторинга и контроля выполнения</w:t>
      </w:r>
    </w:p>
    <w:p w:rsidR="007B3C45" w:rsidRPr="004237DC" w:rsidRDefault="008D02FF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ных заданий </w:t>
      </w:r>
    </w:p>
    <w:p w:rsidR="007B3C45" w:rsidRPr="004237DC" w:rsidRDefault="008D02FF" w:rsidP="00301816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ными учреждениями </w:t>
      </w:r>
    </w:p>
    <w:p w:rsidR="007B3C45" w:rsidRDefault="000465BD" w:rsidP="00BE209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bookmarkStart w:id="20" w:name="Par3212"/>
      <w:bookmarkStart w:id="21" w:name="Par3220"/>
      <w:bookmarkEnd w:id="20"/>
      <w:bookmarkEnd w:id="21"/>
      <w:r>
        <w:rPr>
          <w:sz w:val="28"/>
          <w:szCs w:val="28"/>
        </w:rPr>
        <w:t>Вербовологовского сельского поселения</w:t>
      </w:r>
    </w:p>
    <w:p w:rsidR="003560B3" w:rsidRPr="004237DC" w:rsidRDefault="003560B3" w:rsidP="00BE209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ПОРЯДОК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проведения контрольных мероприятий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по осуществлению проверок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</w:t>
      </w:r>
    </w:p>
    <w:p w:rsidR="007B3C45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60B3" w:rsidRPr="004237DC" w:rsidRDefault="003560B3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1. Контрольные мероприятия по осуществлению проверок выполнения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 xml:space="preserve">ного задания (далее – контрольные мероприятия) проводятся  </w:t>
      </w:r>
      <w:r w:rsidR="000465BD">
        <w:rPr>
          <w:sz w:val="28"/>
          <w:szCs w:val="28"/>
        </w:rPr>
        <w:t>Администрац</w:t>
      </w:r>
      <w:r w:rsidR="00332090">
        <w:rPr>
          <w:sz w:val="28"/>
          <w:szCs w:val="28"/>
        </w:rPr>
        <w:t>и</w:t>
      </w:r>
      <w:r w:rsidR="000465BD">
        <w:rPr>
          <w:sz w:val="28"/>
          <w:szCs w:val="28"/>
        </w:rPr>
        <w:t>ей</w:t>
      </w:r>
      <w:r w:rsidR="00332090">
        <w:rPr>
          <w:sz w:val="28"/>
          <w:szCs w:val="28"/>
        </w:rPr>
        <w:t xml:space="preserve"> </w:t>
      </w:r>
      <w:r w:rsidR="000465BD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 xml:space="preserve">согласно плану проведения контрольных мероприятий, утвержденному </w:t>
      </w:r>
      <w:r w:rsidR="000465BD">
        <w:rPr>
          <w:sz w:val="28"/>
          <w:szCs w:val="28"/>
        </w:rPr>
        <w:t>главой</w:t>
      </w:r>
      <w:r w:rsidR="00332090">
        <w:rPr>
          <w:sz w:val="28"/>
          <w:szCs w:val="28"/>
        </w:rPr>
        <w:t xml:space="preserve"> </w:t>
      </w:r>
      <w:r w:rsidR="000465BD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 на соответствующий финансовый год. 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2. Контрольные мероприятия могут проводиться внепланово на основании поступивших жалоб на качество оказываемых Учреждением услуг (выполняемых работ).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3. Контрольные мероприятия проводятся по месту фактического предоставления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 в дни и часы работы проверяемого Учреждения.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4. Продолжительность контрольного мероприятия не должна превышать десяти календарных дней. В исключительных случаях, связанных с необходимостью проведения специальных исследований, экспертиз значительного объема на основании мотивированного предложения должностного лица, осуществляющего контрольное мероприятие, </w:t>
      </w:r>
      <w:r w:rsidR="000465BD">
        <w:rPr>
          <w:sz w:val="28"/>
          <w:szCs w:val="28"/>
        </w:rPr>
        <w:t>глава Вербовологовского сельского поселения</w:t>
      </w:r>
      <w:r w:rsidRPr="004237DC">
        <w:rPr>
          <w:sz w:val="28"/>
          <w:szCs w:val="28"/>
        </w:rPr>
        <w:t xml:space="preserve"> может продлить срок проведения контрольного мероприятия, но не более чем на двадцать календарных дней.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5. О проведении каждого контрольного мероприятия издается </w:t>
      </w:r>
      <w:r w:rsidR="000465BD">
        <w:rPr>
          <w:sz w:val="28"/>
          <w:szCs w:val="28"/>
        </w:rPr>
        <w:t>распоряжение</w:t>
      </w:r>
      <w:r w:rsidRPr="004237DC">
        <w:rPr>
          <w:sz w:val="28"/>
          <w:szCs w:val="28"/>
        </w:rPr>
        <w:t xml:space="preserve"> с указанием: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фамилии, имени, отчества должностного лица (лиц), направл</w:t>
      </w:r>
      <w:r w:rsidR="00445250">
        <w:rPr>
          <w:sz w:val="28"/>
          <w:szCs w:val="28"/>
        </w:rPr>
        <w:t>яемого</w:t>
      </w:r>
      <w:r w:rsidRPr="004237DC">
        <w:rPr>
          <w:sz w:val="28"/>
          <w:szCs w:val="28"/>
        </w:rPr>
        <w:t xml:space="preserve"> для проведения контрольного мероприятия (далее </w:t>
      </w:r>
      <w:r w:rsidR="003560B3">
        <w:rPr>
          <w:sz w:val="28"/>
          <w:szCs w:val="28"/>
        </w:rPr>
        <w:t>–</w:t>
      </w:r>
      <w:r w:rsidRPr="004237DC">
        <w:rPr>
          <w:sz w:val="28"/>
          <w:szCs w:val="28"/>
        </w:rPr>
        <w:t xml:space="preserve"> должностное лицо);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правовых оснований проведения контрольного мероприятия;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вида контрольного мероприятия (плановое, внеплановое);</w:t>
      </w:r>
    </w:p>
    <w:p w:rsidR="007B3C45" w:rsidRPr="004237DC" w:rsidRDefault="00445250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наименования У</w:t>
      </w:r>
      <w:r w:rsidR="007B3C45" w:rsidRPr="004237DC">
        <w:rPr>
          <w:sz w:val="28"/>
          <w:szCs w:val="28"/>
        </w:rPr>
        <w:t>чреждения, в отношении которого проводится контрольное мероприятие;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наименования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услуг, в отношении которых проводится проверка;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цели, задач</w:t>
      </w:r>
      <w:r w:rsidR="00EE2DD4">
        <w:rPr>
          <w:sz w:val="28"/>
          <w:szCs w:val="28"/>
        </w:rPr>
        <w:t>и и предмет</w:t>
      </w:r>
      <w:r w:rsidRPr="004237DC">
        <w:rPr>
          <w:sz w:val="28"/>
          <w:szCs w:val="28"/>
        </w:rPr>
        <w:t xml:space="preserve"> контрольного мероприятия;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даты начала и окончания контрольного мероприятия.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6. Контрольное мероприятие проводится с предварительным уведомлением проверяемого Учреждения в письменной форме, которое может содержать требования о заблаговременной (к началу проверки) подготовке </w:t>
      </w:r>
      <w:r w:rsidRPr="004237DC">
        <w:rPr>
          <w:sz w:val="28"/>
          <w:szCs w:val="28"/>
        </w:rPr>
        <w:lastRenderedPageBreak/>
        <w:t>необходимых для контрольного мероприятия материалов и документов, а также о проведении других подготовительных мероприятий.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7. Контрольное мероприятие проводится должностным лицом на основании предъявленног</w:t>
      </w:r>
      <w:r w:rsidR="00445250">
        <w:rPr>
          <w:sz w:val="28"/>
          <w:szCs w:val="28"/>
        </w:rPr>
        <w:t>о им руководителю проверяемого У</w:t>
      </w:r>
      <w:r w:rsidRPr="004237DC">
        <w:rPr>
          <w:sz w:val="28"/>
          <w:szCs w:val="28"/>
        </w:rPr>
        <w:t xml:space="preserve">чреждения (или лицу, его замещающему) </w:t>
      </w:r>
      <w:r w:rsidR="00EE2DD4">
        <w:rPr>
          <w:sz w:val="28"/>
          <w:szCs w:val="28"/>
        </w:rPr>
        <w:t>распоряжения</w:t>
      </w:r>
      <w:r w:rsidRPr="004237DC">
        <w:rPr>
          <w:sz w:val="28"/>
          <w:szCs w:val="28"/>
        </w:rPr>
        <w:t xml:space="preserve"> и служебного удостоверения.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8. В период проведения контрольного мероприятия должностное лицо вправе: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посещать территорию и помещения проверяемого Учреждения;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требовать от руководителя проверяемого Учреждения во время проведения контрольного мероприятия присутствия ответственных работников для своевременного ответа на поставленные вопросы и представления соответствующих документов;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требовать от руководителя и работников Учреждения необходимые по существу контрольного мероприятия справки в письменной форме, в том числе справки, составленные на основании имеющихся документов, устных разъяснений, а также письменных объяснений;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требовать от руководителя Учреждения необходимые оригиналы документов или их копии, делать копии документов;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проверять документы, относящиеся к предмету контрольного мероприятия.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9. В случае отказа руководителя Учреждения представлять необходимые для проведения контрольного мероприятия документы либо установления им других препятствий должностное лицо должно направить письменный запрос указанному руководителю с установлением сроков представления запрашиваемой информации (документов) и устранения создаваемых препятствий.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10. В период осуществления контрольного мероприятия должностное лицо обязано: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своевременно и в полном объеме исполнять предоставленные ему полномочия по предупреждению, выявлению и пресечению нарушений требований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соблюдать законодательство Российской Федерации, </w:t>
      </w:r>
      <w:r w:rsidR="00712E79">
        <w:rPr>
          <w:sz w:val="28"/>
          <w:szCs w:val="28"/>
        </w:rPr>
        <w:t xml:space="preserve">Ростовской области, </w:t>
      </w:r>
      <w:r w:rsidR="008F0148">
        <w:rPr>
          <w:sz w:val="28"/>
          <w:szCs w:val="28"/>
        </w:rPr>
        <w:t>Дубовского района</w:t>
      </w:r>
      <w:r w:rsidR="00EE2DD4">
        <w:rPr>
          <w:sz w:val="28"/>
          <w:szCs w:val="28"/>
        </w:rPr>
        <w:t xml:space="preserve"> и Вербовологовского сельского поселения</w:t>
      </w:r>
      <w:r w:rsidRPr="004237DC">
        <w:rPr>
          <w:sz w:val="28"/>
          <w:szCs w:val="28"/>
        </w:rPr>
        <w:t>, права и законные интересы Учреждения;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проводить контрольные мероприятия на основании и в строгом соответствии с </w:t>
      </w:r>
      <w:r w:rsidR="00EE2DD4">
        <w:rPr>
          <w:sz w:val="28"/>
          <w:szCs w:val="28"/>
        </w:rPr>
        <w:t>распоряжением</w:t>
      </w:r>
      <w:r w:rsidR="00712E79">
        <w:rPr>
          <w:sz w:val="28"/>
          <w:szCs w:val="28"/>
        </w:rPr>
        <w:t xml:space="preserve">Администрации </w:t>
      </w:r>
      <w:r w:rsidR="00EE2DD4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>о проведении контрольных мероприятий;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не препятствовать руководителю Учреждения и уполномоченным им лицам присутствовать при проведении контрольного мероприятия, давать разъяснения по вопросам, относящимся к предмету контрольного мероприятия;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не препятствовать осуществлению деятельности Учреждения;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обеспечить сохранность и возврат оригиналов документов, полученных в ходе контрольного мероприятия;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составить акт по результатам контрольного мероприятия;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ознакомить руководителя Учреждения с актом, составленным по результатам контрольного мероприятия.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11. По результатам проведения контрольного мероприятия должностным лицом составляется акт о проведении контрольного мероприятия, в котором указываются: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наименование Учреждения, в отношении которого проводилось контрольное мероприятие;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вид контрольного мероприятия (плановое, внеплановое);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период проведения контрольного мероприятия;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наименование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услуг, в отношении которых проводится проверка;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критерии оценки выполнения стандартов оказания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ных услуг;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отклонения от параметров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ного задания;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документально подтвержденные факты нарушений, выявленные в ходе контрольного мероприятия, или отсутствие таковых;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выводы, содержащие оценку результатов контрольного мероприятия, и предложения по устранению выявленных нарушений.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12. Акт о проведении контрольного мероприятия подписывается должностны</w:t>
      </w:r>
      <w:r w:rsidR="00445250">
        <w:rPr>
          <w:sz w:val="28"/>
          <w:szCs w:val="28"/>
        </w:rPr>
        <w:t>м лицом, а также руководителем У</w:t>
      </w:r>
      <w:r w:rsidRPr="004237DC">
        <w:rPr>
          <w:sz w:val="28"/>
          <w:szCs w:val="28"/>
        </w:rPr>
        <w:t>чреждения, в отношении которого проводилось контрольное мероприятие</w:t>
      </w:r>
      <w:r w:rsidR="00445250">
        <w:rPr>
          <w:sz w:val="28"/>
          <w:szCs w:val="28"/>
        </w:rPr>
        <w:t>. В случае отказа руководителя У</w:t>
      </w:r>
      <w:r w:rsidRPr="004237DC">
        <w:rPr>
          <w:sz w:val="28"/>
          <w:szCs w:val="28"/>
        </w:rPr>
        <w:t>чреждения подписать акт</w:t>
      </w:r>
      <w:r w:rsidR="00445250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об этом делается соответствующая запись в акте.</w:t>
      </w:r>
    </w:p>
    <w:p w:rsidR="007B3C45" w:rsidRPr="004237DC" w:rsidRDefault="007B3C45" w:rsidP="008E25E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13. Акт о проведении контрольного мероприятия составляется в двух экземплярах, один из которых направляется руководителю Учреждения,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>в отношении которого проводилось контрольное мероприятие.</w:t>
      </w:r>
    </w:p>
    <w:p w:rsidR="007B3C45" w:rsidRPr="004237DC" w:rsidRDefault="007B3C45" w:rsidP="00BE20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7B3C45" w:rsidRPr="004237DC" w:rsidRDefault="007B3C45" w:rsidP="00184EDC">
      <w:pPr>
        <w:pageBreakBefore/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Приложение №</w:t>
      </w:r>
      <w:r w:rsidRPr="004237DC">
        <w:rPr>
          <w:sz w:val="28"/>
          <w:szCs w:val="28"/>
          <w:lang w:val="en-US"/>
        </w:rPr>
        <w:t> </w:t>
      </w:r>
      <w:r w:rsidRPr="004237DC">
        <w:rPr>
          <w:sz w:val="28"/>
          <w:szCs w:val="28"/>
        </w:rPr>
        <w:t>3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 xml:space="preserve">к Порядку проведения 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мониторинга и контроля выполнения</w:t>
      </w:r>
    </w:p>
    <w:p w:rsidR="007B3C45" w:rsidRPr="004237DC" w:rsidRDefault="008D02FF" w:rsidP="00184EDC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ных заданий </w:t>
      </w:r>
    </w:p>
    <w:p w:rsidR="007B3C45" w:rsidRPr="004237DC" w:rsidRDefault="008D02FF" w:rsidP="00184EDC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7B3C45" w:rsidRPr="004237DC">
        <w:rPr>
          <w:sz w:val="28"/>
          <w:szCs w:val="28"/>
        </w:rPr>
        <w:t xml:space="preserve">ными учреждениями </w:t>
      </w:r>
    </w:p>
    <w:p w:rsidR="00F4159B" w:rsidRPr="004237DC" w:rsidRDefault="00EE2DD4" w:rsidP="00EE2DD4">
      <w:pPr>
        <w:autoSpaceDE w:val="0"/>
        <w:autoSpaceDN w:val="0"/>
        <w:adjustRightInd w:val="0"/>
        <w:spacing w:line="235" w:lineRule="auto"/>
        <w:jc w:val="right"/>
        <w:rPr>
          <w:bCs/>
          <w:sz w:val="28"/>
          <w:szCs w:val="28"/>
        </w:rPr>
      </w:pPr>
      <w:bookmarkStart w:id="22" w:name="Par3279"/>
      <w:bookmarkEnd w:id="22"/>
      <w:r>
        <w:rPr>
          <w:sz w:val="28"/>
          <w:szCs w:val="28"/>
        </w:rPr>
        <w:t>Вербовологовского сельского поселения</w:t>
      </w:r>
    </w:p>
    <w:p w:rsidR="00F4159B" w:rsidRPr="004237DC" w:rsidRDefault="00F4159B" w:rsidP="00184EDC">
      <w:pPr>
        <w:autoSpaceDE w:val="0"/>
        <w:autoSpaceDN w:val="0"/>
        <w:adjustRightInd w:val="0"/>
        <w:spacing w:line="235" w:lineRule="auto"/>
        <w:jc w:val="center"/>
        <w:rPr>
          <w:bCs/>
          <w:sz w:val="28"/>
          <w:szCs w:val="28"/>
        </w:rPr>
      </w:pP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jc w:val="center"/>
        <w:outlineLvl w:val="0"/>
        <w:rPr>
          <w:bCs/>
          <w:sz w:val="28"/>
          <w:szCs w:val="28"/>
        </w:rPr>
      </w:pPr>
      <w:r w:rsidRPr="004237DC">
        <w:rPr>
          <w:bCs/>
          <w:sz w:val="28"/>
          <w:szCs w:val="28"/>
        </w:rPr>
        <w:t>ПОРЯДОК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jc w:val="center"/>
        <w:outlineLvl w:val="0"/>
        <w:rPr>
          <w:bCs/>
          <w:sz w:val="28"/>
          <w:szCs w:val="28"/>
        </w:rPr>
      </w:pPr>
      <w:r w:rsidRPr="004237DC">
        <w:rPr>
          <w:bCs/>
          <w:sz w:val="28"/>
          <w:szCs w:val="28"/>
        </w:rPr>
        <w:t xml:space="preserve">ведения книги обращений 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jc w:val="center"/>
        <w:outlineLvl w:val="0"/>
        <w:rPr>
          <w:bCs/>
          <w:sz w:val="28"/>
          <w:szCs w:val="28"/>
        </w:rPr>
      </w:pPr>
    </w:p>
    <w:p w:rsidR="00F4159B" w:rsidRPr="004237DC" w:rsidRDefault="00F4159B" w:rsidP="00184EDC">
      <w:pPr>
        <w:autoSpaceDE w:val="0"/>
        <w:autoSpaceDN w:val="0"/>
        <w:adjustRightInd w:val="0"/>
        <w:spacing w:line="235" w:lineRule="auto"/>
        <w:jc w:val="center"/>
        <w:rPr>
          <w:bCs/>
          <w:sz w:val="28"/>
          <w:szCs w:val="28"/>
        </w:rPr>
      </w:pP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1. Ведение книги обращений является обязательным для всех Учреждений, предоставляющих </w:t>
      </w:r>
      <w:r w:rsidR="008D02FF">
        <w:rPr>
          <w:sz w:val="28"/>
          <w:szCs w:val="28"/>
        </w:rPr>
        <w:t>муниципаль</w:t>
      </w:r>
      <w:r w:rsidRPr="004237DC">
        <w:rPr>
          <w:sz w:val="28"/>
          <w:szCs w:val="28"/>
        </w:rPr>
        <w:t>ные услуги (выполняющих работы).</w:t>
      </w:r>
    </w:p>
    <w:p w:rsidR="007B3C45" w:rsidRPr="004237DC" w:rsidRDefault="007B3C45" w:rsidP="00712E79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2. Книга обращений регистрируется </w:t>
      </w:r>
      <w:r w:rsidR="00712E79">
        <w:rPr>
          <w:sz w:val="28"/>
          <w:szCs w:val="28"/>
        </w:rPr>
        <w:t>Администраци</w:t>
      </w:r>
      <w:r w:rsidR="00EE2DD4">
        <w:rPr>
          <w:sz w:val="28"/>
          <w:szCs w:val="28"/>
        </w:rPr>
        <w:t>ей</w:t>
      </w:r>
      <w:r w:rsidR="00332090">
        <w:rPr>
          <w:sz w:val="28"/>
          <w:szCs w:val="28"/>
        </w:rPr>
        <w:t xml:space="preserve"> </w:t>
      </w:r>
      <w:r w:rsidR="00EE2DD4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 xml:space="preserve"> и выдается прошнурованной, заверенной печатью и подписью</w:t>
      </w:r>
      <w:r w:rsidR="00EE2DD4">
        <w:rPr>
          <w:sz w:val="28"/>
          <w:szCs w:val="28"/>
        </w:rPr>
        <w:t xml:space="preserve"> главы Вербовологовского сельского поселения. </w:t>
      </w:r>
      <w:r w:rsidRPr="004237DC">
        <w:rPr>
          <w:sz w:val="28"/>
          <w:szCs w:val="28"/>
        </w:rPr>
        <w:t xml:space="preserve">На заглавном листе книги обращений указываются адрес и номера телефонов </w:t>
      </w:r>
      <w:r w:rsidR="00712E79">
        <w:rPr>
          <w:sz w:val="28"/>
          <w:szCs w:val="28"/>
        </w:rPr>
        <w:t xml:space="preserve">Администрации </w:t>
      </w:r>
      <w:r w:rsidR="00EE2DD4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>согласно приложению № 1</w:t>
      </w:r>
      <w:r w:rsidR="00712E79">
        <w:rPr>
          <w:sz w:val="28"/>
          <w:szCs w:val="28"/>
        </w:rPr>
        <w:t xml:space="preserve">к </w:t>
      </w:r>
      <w:r w:rsidRPr="004237DC">
        <w:rPr>
          <w:sz w:val="28"/>
          <w:szCs w:val="28"/>
        </w:rPr>
        <w:t>настоящему Порядку.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3. Книга обращений должна находиться в специальном открытом футляре на видном и доступном для получателей услуг (работ) месте. Книга обращений должна предъявляться по первому требованию.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4. Потребителю услуг, желающему внести запись в книгу обращений </w:t>
      </w:r>
      <w:r w:rsidR="003560B3">
        <w:rPr>
          <w:sz w:val="28"/>
          <w:szCs w:val="28"/>
        </w:rPr>
        <w:br/>
      </w:r>
      <w:r w:rsidRPr="004237DC">
        <w:rPr>
          <w:sz w:val="28"/>
          <w:szCs w:val="28"/>
        </w:rPr>
        <w:t>(по форме согласно приложению № 2 к настоящему Порядку), должны быть созданы</w:t>
      </w:r>
      <w:r w:rsidR="00445250">
        <w:rPr>
          <w:sz w:val="28"/>
          <w:szCs w:val="28"/>
        </w:rPr>
        <w:t xml:space="preserve"> для этого необходимые условия –</w:t>
      </w:r>
      <w:r w:rsidRPr="004237DC">
        <w:rPr>
          <w:sz w:val="28"/>
          <w:szCs w:val="28"/>
        </w:rPr>
        <w:t xml:space="preserve"> предоставлены ручка и место для ведения записи.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5. Руководитель Учреждения обязан в установленный срок рассмотреть внесенную в книгу обращений запись, разобраться в сложившейся ситуации, принять необходимые меры к устранению отмеченных не</w:t>
      </w:r>
      <w:r w:rsidR="00445250">
        <w:rPr>
          <w:sz w:val="28"/>
          <w:szCs w:val="28"/>
        </w:rPr>
        <w:t>достатков и нарушений в работе У</w:t>
      </w:r>
      <w:r w:rsidRPr="004237DC">
        <w:rPr>
          <w:sz w:val="28"/>
          <w:szCs w:val="28"/>
        </w:rPr>
        <w:t>чреждения.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6. По итогам рассмотрения записи руководитель Учреждения обязан сделать в книге обращений отметку о принятых мерах и в пятидневный срок направить письменный ответ заявителю, указавшему свой адрес.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7. Копии ответов получателям бюджетных услуг хранятся у руковод</w:t>
      </w:r>
      <w:r w:rsidR="00445250">
        <w:rPr>
          <w:sz w:val="28"/>
          <w:szCs w:val="28"/>
        </w:rPr>
        <w:t>ителя У</w:t>
      </w:r>
      <w:r w:rsidRPr="004237DC">
        <w:rPr>
          <w:sz w:val="28"/>
          <w:szCs w:val="28"/>
        </w:rPr>
        <w:t>чреждения в течение года с момента обращения.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8. В случае</w:t>
      </w:r>
      <w:r w:rsidR="00445250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если для принятия мер по устранению отмеченных потребителем недостатков или реализации его предложений требуется бо</w:t>
      </w:r>
      <w:r w:rsidR="00445250">
        <w:rPr>
          <w:sz w:val="28"/>
          <w:szCs w:val="28"/>
        </w:rPr>
        <w:t>лее пяти дней, то руководитель У</w:t>
      </w:r>
      <w:r w:rsidRPr="004237DC">
        <w:rPr>
          <w:sz w:val="28"/>
          <w:szCs w:val="28"/>
        </w:rPr>
        <w:t>чреждения устанавливает для этого необходимый срок (но не более двадцати дней), о чем делает в книге соответствующую отметку.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9. В случае</w:t>
      </w:r>
      <w:r w:rsidR="00445250">
        <w:rPr>
          <w:sz w:val="28"/>
          <w:szCs w:val="28"/>
        </w:rPr>
        <w:t>,</w:t>
      </w:r>
      <w:r w:rsidRPr="004237DC">
        <w:rPr>
          <w:sz w:val="28"/>
          <w:szCs w:val="28"/>
        </w:rPr>
        <w:t xml:space="preserve"> если вопрос не может быть решен силами Учреждения, руководитель Учреждения выносит его на рассмотрение </w:t>
      </w:r>
      <w:r w:rsidR="00712E79">
        <w:rPr>
          <w:sz w:val="28"/>
          <w:szCs w:val="28"/>
        </w:rPr>
        <w:t xml:space="preserve">Администрации </w:t>
      </w:r>
      <w:r w:rsidR="00EE2DD4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>и ставит об этом в известность заявителя.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10. </w:t>
      </w:r>
      <w:r w:rsidR="00712E79">
        <w:rPr>
          <w:sz w:val="28"/>
          <w:szCs w:val="28"/>
        </w:rPr>
        <w:t xml:space="preserve">Администрации </w:t>
      </w:r>
      <w:r w:rsidR="00EE2DD4">
        <w:rPr>
          <w:sz w:val="28"/>
          <w:szCs w:val="28"/>
        </w:rPr>
        <w:t xml:space="preserve">Вербовологовского сельского поселения </w:t>
      </w:r>
      <w:r w:rsidRPr="004237DC">
        <w:rPr>
          <w:sz w:val="28"/>
          <w:szCs w:val="28"/>
        </w:rPr>
        <w:t>обязан</w:t>
      </w:r>
      <w:r w:rsidR="00EE2DD4">
        <w:rPr>
          <w:sz w:val="28"/>
          <w:szCs w:val="28"/>
        </w:rPr>
        <w:t>а</w:t>
      </w:r>
      <w:r w:rsidRPr="004237DC">
        <w:rPr>
          <w:sz w:val="28"/>
          <w:szCs w:val="28"/>
        </w:rPr>
        <w:t xml:space="preserve"> не реже одного раза в квартал проверять правильность ведения книг обращений во всех подведомственных Учреждениях.</w:t>
      </w:r>
    </w:p>
    <w:p w:rsidR="007B3C45" w:rsidRPr="004237DC" w:rsidRDefault="00445250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11. На работников Учреждения</w:t>
      </w:r>
      <w:r w:rsidR="007B3C45" w:rsidRPr="004237DC">
        <w:rPr>
          <w:sz w:val="28"/>
          <w:szCs w:val="28"/>
        </w:rPr>
        <w:t>, виновных в нарушении установленного порядка ведения книг</w:t>
      </w:r>
      <w:r>
        <w:rPr>
          <w:sz w:val="28"/>
          <w:szCs w:val="28"/>
        </w:rPr>
        <w:t>и</w:t>
      </w:r>
      <w:r w:rsidR="007B3C45" w:rsidRPr="004237DC">
        <w:rPr>
          <w:sz w:val="28"/>
          <w:szCs w:val="28"/>
        </w:rPr>
        <w:t xml:space="preserve"> обращений и рассмотрения обращений потребителей, могут быть наложены дисциплинарные взыскания.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 xml:space="preserve">12. Книга обращений ежегодно проходит перерегистрацию в </w:t>
      </w:r>
      <w:r w:rsidR="00712E79">
        <w:rPr>
          <w:sz w:val="28"/>
          <w:szCs w:val="28"/>
        </w:rPr>
        <w:t xml:space="preserve">Администрации </w:t>
      </w:r>
      <w:r w:rsidR="002549C2">
        <w:rPr>
          <w:sz w:val="28"/>
          <w:szCs w:val="28"/>
        </w:rPr>
        <w:t>Вербовологовского сельского поселения</w:t>
      </w:r>
      <w:r w:rsidRPr="004237DC">
        <w:rPr>
          <w:sz w:val="28"/>
          <w:szCs w:val="28"/>
        </w:rPr>
        <w:t>.</w:t>
      </w:r>
    </w:p>
    <w:p w:rsidR="007B3C45" w:rsidRPr="004237DC" w:rsidRDefault="007B3C45" w:rsidP="00184EDC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sz w:val="28"/>
          <w:szCs w:val="28"/>
        </w:rPr>
      </w:pPr>
    </w:p>
    <w:p w:rsidR="007B3C45" w:rsidRPr="004237DC" w:rsidRDefault="007B3C45" w:rsidP="003560B3">
      <w:pPr>
        <w:pageBreakBefore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Приложение №</w:t>
      </w:r>
      <w:r w:rsidRPr="004237DC">
        <w:rPr>
          <w:sz w:val="28"/>
          <w:szCs w:val="28"/>
          <w:lang w:val="en-US"/>
        </w:rPr>
        <w:t> </w:t>
      </w:r>
      <w:r w:rsidRPr="004237DC">
        <w:rPr>
          <w:sz w:val="28"/>
          <w:szCs w:val="28"/>
        </w:rPr>
        <w:t>1</w:t>
      </w:r>
    </w:p>
    <w:p w:rsidR="007B3C45" w:rsidRPr="004237DC" w:rsidRDefault="007B3C45" w:rsidP="00301816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 xml:space="preserve">к Порядку ведения </w:t>
      </w:r>
    </w:p>
    <w:p w:rsidR="007B3C45" w:rsidRPr="004237DC" w:rsidRDefault="007B3C45" w:rsidP="00301816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книги обращений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23" w:name="Par3298"/>
      <w:bookmarkEnd w:id="23"/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Форма заглавного листа книги обращений</w:t>
      </w:r>
    </w:p>
    <w:p w:rsidR="003560B3" w:rsidRDefault="003560B3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КНИГА ОБРАЩЕНИЙ</w:t>
      </w:r>
    </w:p>
    <w:p w:rsidR="00E76019" w:rsidRPr="004237DC" w:rsidRDefault="00E76019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_________________________________________________________________________________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(наименование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ного учреждения)</w:t>
      </w:r>
    </w:p>
    <w:p w:rsidR="00E76019" w:rsidRDefault="00E76019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8"/>
          <w:szCs w:val="28"/>
        </w:rPr>
        <w:t>Зарегистрирована в</w:t>
      </w:r>
      <w:r w:rsidRPr="004237DC">
        <w:rPr>
          <w:sz w:val="24"/>
          <w:szCs w:val="24"/>
        </w:rPr>
        <w:t xml:space="preserve"> ___________________________________</w:t>
      </w:r>
      <w:r w:rsidR="003560B3">
        <w:rPr>
          <w:sz w:val="24"/>
          <w:szCs w:val="24"/>
        </w:rPr>
        <w:t>__</w:t>
      </w:r>
      <w:r w:rsidRPr="004237DC">
        <w:rPr>
          <w:sz w:val="24"/>
          <w:szCs w:val="24"/>
        </w:rPr>
        <w:t>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ind w:left="2127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(наименование </w:t>
      </w:r>
      <w:r w:rsidR="002549C2">
        <w:rPr>
          <w:sz w:val="24"/>
          <w:szCs w:val="24"/>
        </w:rPr>
        <w:t xml:space="preserve">местного </w:t>
      </w:r>
      <w:r w:rsidRPr="004237DC">
        <w:rPr>
          <w:sz w:val="24"/>
          <w:szCs w:val="24"/>
        </w:rPr>
        <w:t xml:space="preserve">органа </w:t>
      </w:r>
      <w:r w:rsidR="002549C2">
        <w:rPr>
          <w:sz w:val="24"/>
          <w:szCs w:val="24"/>
        </w:rPr>
        <w:t>исполнительной власти</w:t>
      </w:r>
      <w:r w:rsidRPr="004237DC">
        <w:rPr>
          <w:sz w:val="24"/>
          <w:szCs w:val="24"/>
        </w:rPr>
        <w:t>)</w:t>
      </w:r>
    </w:p>
    <w:p w:rsidR="00E76019" w:rsidRDefault="00E76019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_________________________________________________________________________________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(адрес и номер телефона </w:t>
      </w:r>
      <w:r w:rsidR="002549C2" w:rsidRPr="004237DC">
        <w:rPr>
          <w:sz w:val="24"/>
          <w:szCs w:val="24"/>
        </w:rPr>
        <w:t xml:space="preserve">органа </w:t>
      </w:r>
      <w:r w:rsidR="002549C2">
        <w:rPr>
          <w:sz w:val="24"/>
          <w:szCs w:val="24"/>
        </w:rPr>
        <w:t>исполнительной власти</w:t>
      </w:r>
      <w:r w:rsidRPr="004237DC">
        <w:rPr>
          <w:sz w:val="24"/>
          <w:szCs w:val="24"/>
        </w:rPr>
        <w:t>)</w:t>
      </w: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E76019" w:rsidRPr="004237DC" w:rsidRDefault="00E76019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652"/>
        <w:gridCol w:w="5919"/>
      </w:tblGrid>
      <w:tr w:rsidR="007B3C45" w:rsidRPr="004237DC" w:rsidTr="00F307E3">
        <w:tc>
          <w:tcPr>
            <w:tcW w:w="3652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«___»</w:t>
            </w:r>
            <w:r w:rsidR="00445250">
              <w:rPr>
                <w:sz w:val="24"/>
                <w:szCs w:val="24"/>
              </w:rPr>
              <w:t xml:space="preserve"> _______________ </w:t>
            </w:r>
            <w:r w:rsidRPr="004237DC">
              <w:rPr>
                <w:sz w:val="24"/>
                <w:szCs w:val="24"/>
              </w:rPr>
              <w:t>20__г.</w:t>
            </w: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М.П.</w:t>
            </w:r>
          </w:p>
        </w:tc>
        <w:tc>
          <w:tcPr>
            <w:tcW w:w="5919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_______________________________________________</w:t>
            </w:r>
          </w:p>
          <w:p w:rsidR="007B3C45" w:rsidRPr="004237DC" w:rsidRDefault="007B3C45" w:rsidP="00712E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(подпись руководителя </w:t>
            </w:r>
            <w:r w:rsidR="002549C2">
              <w:rPr>
                <w:sz w:val="24"/>
                <w:szCs w:val="24"/>
              </w:rPr>
              <w:t xml:space="preserve">местного </w:t>
            </w:r>
            <w:r w:rsidR="002549C2" w:rsidRPr="004237DC">
              <w:rPr>
                <w:sz w:val="24"/>
                <w:szCs w:val="24"/>
              </w:rPr>
              <w:t xml:space="preserve">органа </w:t>
            </w:r>
            <w:r w:rsidR="002549C2">
              <w:rPr>
                <w:sz w:val="24"/>
                <w:szCs w:val="24"/>
              </w:rPr>
              <w:t>исполнительной власти</w:t>
            </w:r>
            <w:r w:rsidRPr="004237DC">
              <w:rPr>
                <w:sz w:val="24"/>
                <w:szCs w:val="24"/>
              </w:rPr>
              <w:t>)</w:t>
            </w: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>_____________________________________________________________________________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>(отметка о перерегистрации)</w:t>
      </w:r>
    </w:p>
    <w:tbl>
      <w:tblPr>
        <w:tblW w:w="0" w:type="auto"/>
        <w:tblLook w:val="04A0"/>
      </w:tblPr>
      <w:tblGrid>
        <w:gridCol w:w="3652"/>
        <w:gridCol w:w="5919"/>
      </w:tblGrid>
      <w:tr w:rsidR="007B3C45" w:rsidRPr="004237DC" w:rsidTr="00F307E3">
        <w:tc>
          <w:tcPr>
            <w:tcW w:w="3652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«___»</w:t>
            </w:r>
            <w:r w:rsidR="00445250">
              <w:rPr>
                <w:sz w:val="24"/>
                <w:szCs w:val="24"/>
              </w:rPr>
              <w:t xml:space="preserve"> ______________</w:t>
            </w:r>
            <w:r w:rsidRPr="004237DC">
              <w:rPr>
                <w:sz w:val="24"/>
                <w:szCs w:val="24"/>
              </w:rPr>
              <w:t>_20__г.</w:t>
            </w: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М.П.</w:t>
            </w:r>
          </w:p>
        </w:tc>
        <w:tc>
          <w:tcPr>
            <w:tcW w:w="5919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_______________________________________________</w:t>
            </w:r>
          </w:p>
          <w:p w:rsidR="007B3C45" w:rsidRPr="004237DC" w:rsidRDefault="007B3C45" w:rsidP="002549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(подпись руководителя </w:t>
            </w:r>
            <w:r w:rsidR="002549C2">
              <w:rPr>
                <w:sz w:val="24"/>
                <w:szCs w:val="24"/>
              </w:rPr>
              <w:t xml:space="preserve">местного </w:t>
            </w:r>
            <w:r w:rsidR="002549C2" w:rsidRPr="004237DC">
              <w:rPr>
                <w:sz w:val="24"/>
                <w:szCs w:val="24"/>
              </w:rPr>
              <w:t xml:space="preserve">органа </w:t>
            </w:r>
            <w:r w:rsidR="002549C2">
              <w:rPr>
                <w:sz w:val="24"/>
                <w:szCs w:val="24"/>
              </w:rPr>
              <w:t>исполнительной власти</w:t>
            </w:r>
            <w:r w:rsidRPr="004237DC">
              <w:rPr>
                <w:sz w:val="24"/>
                <w:szCs w:val="24"/>
              </w:rPr>
              <w:t>, осуществляющего функции и полномочия учредителя)</w:t>
            </w: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301816">
      <w:pPr>
        <w:pageBreakBefore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lastRenderedPageBreak/>
        <w:t>Приложение №2</w:t>
      </w:r>
    </w:p>
    <w:p w:rsidR="007B3C45" w:rsidRPr="004237DC" w:rsidRDefault="007B3C45" w:rsidP="00301816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 xml:space="preserve">к Порядку ведения </w:t>
      </w:r>
    </w:p>
    <w:p w:rsidR="007B3C45" w:rsidRPr="004237DC" w:rsidRDefault="007B3C45" w:rsidP="00301816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4237DC">
        <w:rPr>
          <w:sz w:val="28"/>
          <w:szCs w:val="28"/>
        </w:rPr>
        <w:t>книги обращений</w:t>
      </w: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Форма бланка обращений</w:t>
      </w:r>
    </w:p>
    <w:p w:rsidR="008B2D40" w:rsidRDefault="008B2D40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24" w:name="Par3333"/>
      <w:bookmarkEnd w:id="24"/>
    </w:p>
    <w:p w:rsidR="007B3C45" w:rsidRPr="004237DC" w:rsidRDefault="007B3C45" w:rsidP="00BE209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37DC">
        <w:rPr>
          <w:sz w:val="28"/>
          <w:szCs w:val="28"/>
        </w:rPr>
        <w:t>ОБРАЩЕНИЕ № 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Фамилия, имя, отчество заявителя__________</w:t>
      </w:r>
      <w:r w:rsidR="008B2D40">
        <w:rPr>
          <w:sz w:val="28"/>
          <w:szCs w:val="28"/>
        </w:rPr>
        <w:t>_________________</w:t>
      </w:r>
      <w:r w:rsidRPr="004237DC">
        <w:rPr>
          <w:sz w:val="28"/>
          <w:szCs w:val="28"/>
        </w:rPr>
        <w:t>__________________________________ 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Адрес заявителя 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Содержание обращения 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Меры, принятые по заявлению администрацией учреждения 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Ответ заявителю направлен «____» _____________ 20___ г.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Подпись руководителя учреждения 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Дата «______» ___________ 20__ г.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Для отметок представителя (ей) </w:t>
      </w:r>
      <w:r w:rsidR="002549C2" w:rsidRPr="002549C2">
        <w:rPr>
          <w:sz w:val="28"/>
          <w:szCs w:val="28"/>
        </w:rPr>
        <w:t>местного органа исполнительной власти</w:t>
      </w:r>
      <w:r w:rsidRPr="004237DC">
        <w:rPr>
          <w:sz w:val="28"/>
          <w:szCs w:val="28"/>
        </w:rPr>
        <w:t xml:space="preserve">, осуществляющего функции и полномочия учредителя 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_____________________________________________________________________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Дата «_____» ________________ 20__ г.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Должность ________________________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8"/>
          <w:szCs w:val="28"/>
        </w:rPr>
      </w:pPr>
      <w:r w:rsidRPr="004237DC">
        <w:rPr>
          <w:sz w:val="28"/>
          <w:szCs w:val="28"/>
        </w:rPr>
        <w:t>Подпись __________________________».</w:t>
      </w:r>
    </w:p>
    <w:p w:rsidR="007B3C45" w:rsidRPr="004237DC" w:rsidRDefault="007B3C45" w:rsidP="00BE209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bookmarkStart w:id="25" w:name="_GoBack"/>
      <w:bookmarkEnd w:id="25"/>
    </w:p>
    <w:sectPr w:rsidR="007B3C45" w:rsidRPr="004237DC" w:rsidSect="00F307E3">
      <w:footerReference w:type="even" r:id="rId17"/>
      <w:footerReference w:type="default" r:id="rId18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21D" w:rsidRDefault="000D121D">
      <w:r>
        <w:separator/>
      </w:r>
    </w:p>
  </w:endnote>
  <w:endnote w:type="continuationSeparator" w:id="1">
    <w:p w:rsidR="000D121D" w:rsidRDefault="000D1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EC6" w:rsidRDefault="00830EC6" w:rsidP="00F307E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30EC6" w:rsidRDefault="00830EC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EC6" w:rsidRDefault="00830EC6" w:rsidP="00F307E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830EC6" w:rsidRPr="00184EDC" w:rsidRDefault="00830EC6" w:rsidP="007D15C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EC6" w:rsidRDefault="00830EC6" w:rsidP="007D15C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30EC6" w:rsidRPr="00184EDC" w:rsidRDefault="00830EC6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EC6" w:rsidRDefault="00830EC6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30EC6" w:rsidRDefault="00830EC6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EC6" w:rsidRDefault="00830EC6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F1AE8">
      <w:rPr>
        <w:rStyle w:val="ab"/>
        <w:noProof/>
      </w:rPr>
      <w:t>28</w:t>
    </w:r>
    <w:r>
      <w:rPr>
        <w:rStyle w:val="ab"/>
      </w:rPr>
      <w:fldChar w:fldCharType="end"/>
    </w:r>
  </w:p>
  <w:p w:rsidR="00830EC6" w:rsidRPr="00184EDC" w:rsidRDefault="00830EC6" w:rsidP="007D15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21D" w:rsidRDefault="000D121D">
      <w:r>
        <w:separator/>
      </w:r>
    </w:p>
  </w:footnote>
  <w:footnote w:type="continuationSeparator" w:id="1">
    <w:p w:rsidR="000D121D" w:rsidRDefault="000D12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7pt;height:11.7pt" o:bullet="t">
        <v:imagedata r:id="rId1" o:title=""/>
      </v:shape>
    </w:pict>
  </w:numPicBullet>
  <w:abstractNum w:abstractNumId="0">
    <w:nsid w:val="003F1EAB"/>
    <w:multiLevelType w:val="hybridMultilevel"/>
    <w:tmpl w:val="D2EAE3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A1FC2"/>
    <w:multiLevelType w:val="multilevel"/>
    <w:tmpl w:val="2B468388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0EBF718E"/>
    <w:multiLevelType w:val="hybridMultilevel"/>
    <w:tmpl w:val="1F6E07CA"/>
    <w:lvl w:ilvl="0" w:tplc="C518A19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82438F"/>
    <w:multiLevelType w:val="hybridMultilevel"/>
    <w:tmpl w:val="4BD242D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313FE"/>
    <w:multiLevelType w:val="hybridMultilevel"/>
    <w:tmpl w:val="3CC49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137B1"/>
    <w:multiLevelType w:val="hybridMultilevel"/>
    <w:tmpl w:val="452E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0427D"/>
    <w:multiLevelType w:val="hybridMultilevel"/>
    <w:tmpl w:val="DE1C886C"/>
    <w:lvl w:ilvl="0" w:tplc="1A62A9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1D23EFC">
      <w:numFmt w:val="none"/>
      <w:lvlText w:val=""/>
      <w:lvlJc w:val="left"/>
      <w:pPr>
        <w:tabs>
          <w:tab w:val="num" w:pos="360"/>
        </w:tabs>
      </w:pPr>
    </w:lvl>
    <w:lvl w:ilvl="2" w:tplc="B588D53A">
      <w:numFmt w:val="none"/>
      <w:lvlText w:val=""/>
      <w:lvlJc w:val="left"/>
      <w:pPr>
        <w:tabs>
          <w:tab w:val="num" w:pos="360"/>
        </w:tabs>
      </w:pPr>
    </w:lvl>
    <w:lvl w:ilvl="3" w:tplc="9DE604EA">
      <w:numFmt w:val="none"/>
      <w:lvlText w:val=""/>
      <w:lvlJc w:val="left"/>
      <w:pPr>
        <w:tabs>
          <w:tab w:val="num" w:pos="360"/>
        </w:tabs>
      </w:pPr>
    </w:lvl>
    <w:lvl w:ilvl="4" w:tplc="F514C740">
      <w:numFmt w:val="none"/>
      <w:lvlText w:val=""/>
      <w:lvlJc w:val="left"/>
      <w:pPr>
        <w:tabs>
          <w:tab w:val="num" w:pos="360"/>
        </w:tabs>
      </w:pPr>
    </w:lvl>
    <w:lvl w:ilvl="5" w:tplc="88FE0B46">
      <w:numFmt w:val="none"/>
      <w:lvlText w:val=""/>
      <w:lvlJc w:val="left"/>
      <w:pPr>
        <w:tabs>
          <w:tab w:val="num" w:pos="360"/>
        </w:tabs>
      </w:pPr>
    </w:lvl>
    <w:lvl w:ilvl="6" w:tplc="CF1CEAA4">
      <w:numFmt w:val="none"/>
      <w:lvlText w:val=""/>
      <w:lvlJc w:val="left"/>
      <w:pPr>
        <w:tabs>
          <w:tab w:val="num" w:pos="360"/>
        </w:tabs>
      </w:pPr>
    </w:lvl>
    <w:lvl w:ilvl="7" w:tplc="22DE1908">
      <w:numFmt w:val="none"/>
      <w:lvlText w:val=""/>
      <w:lvlJc w:val="left"/>
      <w:pPr>
        <w:tabs>
          <w:tab w:val="num" w:pos="360"/>
        </w:tabs>
      </w:pPr>
    </w:lvl>
    <w:lvl w:ilvl="8" w:tplc="B53095A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8E49B9"/>
    <w:multiLevelType w:val="hybridMultilevel"/>
    <w:tmpl w:val="E71A89F4"/>
    <w:lvl w:ilvl="0" w:tplc="731EAB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B15700"/>
    <w:multiLevelType w:val="multilevel"/>
    <w:tmpl w:val="C77C5E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392C06B6"/>
    <w:multiLevelType w:val="hybridMultilevel"/>
    <w:tmpl w:val="3CFC1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149B5"/>
    <w:multiLevelType w:val="hybridMultilevel"/>
    <w:tmpl w:val="836ADF54"/>
    <w:lvl w:ilvl="0" w:tplc="AB8835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CB33CA0"/>
    <w:multiLevelType w:val="hybridMultilevel"/>
    <w:tmpl w:val="21982932"/>
    <w:lvl w:ilvl="0" w:tplc="5B20557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2">
    <w:nsid w:val="566E7834"/>
    <w:multiLevelType w:val="hybridMultilevel"/>
    <w:tmpl w:val="F89AC7F8"/>
    <w:lvl w:ilvl="0" w:tplc="4E8829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71475D"/>
    <w:multiLevelType w:val="hybridMultilevel"/>
    <w:tmpl w:val="02F00BC0"/>
    <w:lvl w:ilvl="0" w:tplc="58C6FA4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26020F"/>
    <w:multiLevelType w:val="hybridMultilevel"/>
    <w:tmpl w:val="8CEA737C"/>
    <w:lvl w:ilvl="0" w:tplc="2D42A4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D1BE0"/>
    <w:multiLevelType w:val="hybridMultilevel"/>
    <w:tmpl w:val="9BC66FFE"/>
    <w:lvl w:ilvl="0" w:tplc="BDD89098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58F7977"/>
    <w:multiLevelType w:val="hybridMultilevel"/>
    <w:tmpl w:val="8C7AA66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800BA"/>
    <w:multiLevelType w:val="hybridMultilevel"/>
    <w:tmpl w:val="2E26DAF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31A6C71"/>
    <w:multiLevelType w:val="multilevel"/>
    <w:tmpl w:val="0040D9F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74220315"/>
    <w:multiLevelType w:val="hybridMultilevel"/>
    <w:tmpl w:val="68283E62"/>
    <w:lvl w:ilvl="0" w:tplc="3CDAE6D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73F7827"/>
    <w:multiLevelType w:val="hybridMultilevel"/>
    <w:tmpl w:val="1D14067E"/>
    <w:lvl w:ilvl="0" w:tplc="DB8894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BC17D5"/>
    <w:multiLevelType w:val="hybridMultilevel"/>
    <w:tmpl w:val="F8A68F20"/>
    <w:lvl w:ilvl="0" w:tplc="0419000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A2958"/>
    <w:multiLevelType w:val="hybridMultilevel"/>
    <w:tmpl w:val="AB822D60"/>
    <w:lvl w:ilvl="0" w:tplc="4670CAB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893222"/>
    <w:multiLevelType w:val="hybridMultilevel"/>
    <w:tmpl w:val="E8140360"/>
    <w:lvl w:ilvl="0" w:tplc="731EAB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7"/>
  </w:num>
  <w:num w:numId="4">
    <w:abstractNumId w:val="21"/>
  </w:num>
  <w:num w:numId="5">
    <w:abstractNumId w:val="11"/>
  </w:num>
  <w:num w:numId="6">
    <w:abstractNumId w:val="22"/>
  </w:num>
  <w:num w:numId="7">
    <w:abstractNumId w:val="4"/>
  </w:num>
  <w:num w:numId="8">
    <w:abstractNumId w:val="13"/>
  </w:num>
  <w:num w:numId="9">
    <w:abstractNumId w:val="2"/>
  </w:num>
  <w:num w:numId="10">
    <w:abstractNumId w:val="15"/>
  </w:num>
  <w:num w:numId="11">
    <w:abstractNumId w:val="18"/>
  </w:num>
  <w:num w:numId="12">
    <w:abstractNumId w:val="1"/>
  </w:num>
  <w:num w:numId="13">
    <w:abstractNumId w:val="17"/>
  </w:num>
  <w:num w:numId="14">
    <w:abstractNumId w:val="12"/>
  </w:num>
  <w:num w:numId="15">
    <w:abstractNumId w:val="19"/>
  </w:num>
  <w:num w:numId="16">
    <w:abstractNumId w:val="14"/>
  </w:num>
  <w:num w:numId="17">
    <w:abstractNumId w:val="10"/>
  </w:num>
  <w:num w:numId="18">
    <w:abstractNumId w:val="3"/>
  </w:num>
  <w:num w:numId="19">
    <w:abstractNumId w:val="0"/>
  </w:num>
  <w:num w:numId="20">
    <w:abstractNumId w:val="16"/>
  </w:num>
  <w:num w:numId="21">
    <w:abstractNumId w:val="8"/>
  </w:num>
  <w:num w:numId="22">
    <w:abstractNumId w:val="5"/>
  </w:num>
  <w:num w:numId="23">
    <w:abstractNumId w:val="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attachedTemplate r:id="rId1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B3C45"/>
    <w:rsid w:val="00003B0D"/>
    <w:rsid w:val="000067D7"/>
    <w:rsid w:val="000115F0"/>
    <w:rsid w:val="00025FAC"/>
    <w:rsid w:val="00042414"/>
    <w:rsid w:val="000437CB"/>
    <w:rsid w:val="000465BD"/>
    <w:rsid w:val="000553CB"/>
    <w:rsid w:val="00055658"/>
    <w:rsid w:val="000676E0"/>
    <w:rsid w:val="00072471"/>
    <w:rsid w:val="00073812"/>
    <w:rsid w:val="000751BC"/>
    <w:rsid w:val="000813B6"/>
    <w:rsid w:val="000853DD"/>
    <w:rsid w:val="00094E20"/>
    <w:rsid w:val="000A1D2A"/>
    <w:rsid w:val="000A6888"/>
    <w:rsid w:val="000B1E8F"/>
    <w:rsid w:val="000B2B6E"/>
    <w:rsid w:val="000B4EB6"/>
    <w:rsid w:val="000C00F2"/>
    <w:rsid w:val="000D08B2"/>
    <w:rsid w:val="000D121D"/>
    <w:rsid w:val="000D157C"/>
    <w:rsid w:val="000E114E"/>
    <w:rsid w:val="000E1E20"/>
    <w:rsid w:val="000E5F10"/>
    <w:rsid w:val="000F06A4"/>
    <w:rsid w:val="00102849"/>
    <w:rsid w:val="0010321F"/>
    <w:rsid w:val="001157AE"/>
    <w:rsid w:val="001232F4"/>
    <w:rsid w:val="00123961"/>
    <w:rsid w:val="001312D1"/>
    <w:rsid w:val="0013133D"/>
    <w:rsid w:val="001329BF"/>
    <w:rsid w:val="001532E8"/>
    <w:rsid w:val="00153E1D"/>
    <w:rsid w:val="001540BC"/>
    <w:rsid w:val="00155395"/>
    <w:rsid w:val="001622DD"/>
    <w:rsid w:val="00184E27"/>
    <w:rsid w:val="00184EDC"/>
    <w:rsid w:val="0019006B"/>
    <w:rsid w:val="0019306B"/>
    <w:rsid w:val="001969E4"/>
    <w:rsid w:val="001A00C2"/>
    <w:rsid w:val="001A0C17"/>
    <w:rsid w:val="001A192C"/>
    <w:rsid w:val="001A1B4E"/>
    <w:rsid w:val="001A49DD"/>
    <w:rsid w:val="001A7BFD"/>
    <w:rsid w:val="001B592D"/>
    <w:rsid w:val="001B61C1"/>
    <w:rsid w:val="001C1398"/>
    <w:rsid w:val="001D038B"/>
    <w:rsid w:val="001D5AA1"/>
    <w:rsid w:val="001E0B43"/>
    <w:rsid w:val="001E0F14"/>
    <w:rsid w:val="001E7D7F"/>
    <w:rsid w:val="001F5743"/>
    <w:rsid w:val="001F598A"/>
    <w:rsid w:val="002015E3"/>
    <w:rsid w:val="00203618"/>
    <w:rsid w:val="00204667"/>
    <w:rsid w:val="002052ED"/>
    <w:rsid w:val="00206936"/>
    <w:rsid w:val="002172D9"/>
    <w:rsid w:val="0022272C"/>
    <w:rsid w:val="00223BD0"/>
    <w:rsid w:val="00223FCB"/>
    <w:rsid w:val="002246AF"/>
    <w:rsid w:val="00227415"/>
    <w:rsid w:val="00236340"/>
    <w:rsid w:val="0024187C"/>
    <w:rsid w:val="002428A4"/>
    <w:rsid w:val="00253935"/>
    <w:rsid w:val="002549C2"/>
    <w:rsid w:val="00257360"/>
    <w:rsid w:val="00260594"/>
    <w:rsid w:val="002638D7"/>
    <w:rsid w:val="0026768C"/>
    <w:rsid w:val="0027683B"/>
    <w:rsid w:val="00276F0E"/>
    <w:rsid w:val="002840CE"/>
    <w:rsid w:val="00290E92"/>
    <w:rsid w:val="0029470B"/>
    <w:rsid w:val="002957A0"/>
    <w:rsid w:val="002A642E"/>
    <w:rsid w:val="002B15BD"/>
    <w:rsid w:val="002B22E6"/>
    <w:rsid w:val="002B5BB9"/>
    <w:rsid w:val="002B6AE4"/>
    <w:rsid w:val="002C2DF4"/>
    <w:rsid w:val="002C6C4B"/>
    <w:rsid w:val="002D180B"/>
    <w:rsid w:val="002D319D"/>
    <w:rsid w:val="002D404A"/>
    <w:rsid w:val="002E4312"/>
    <w:rsid w:val="002F4D57"/>
    <w:rsid w:val="003002CA"/>
    <w:rsid w:val="00301816"/>
    <w:rsid w:val="00305371"/>
    <w:rsid w:val="003077EB"/>
    <w:rsid w:val="003104D2"/>
    <w:rsid w:val="00310A25"/>
    <w:rsid w:val="00310B50"/>
    <w:rsid w:val="00311C1E"/>
    <w:rsid w:val="003141A0"/>
    <w:rsid w:val="00324FF6"/>
    <w:rsid w:val="00330C1E"/>
    <w:rsid w:val="00330EF4"/>
    <w:rsid w:val="00331003"/>
    <w:rsid w:val="00331E18"/>
    <w:rsid w:val="00331F49"/>
    <w:rsid w:val="00332090"/>
    <w:rsid w:val="00350EC9"/>
    <w:rsid w:val="003551F3"/>
    <w:rsid w:val="003560B3"/>
    <w:rsid w:val="00361865"/>
    <w:rsid w:val="003629F0"/>
    <w:rsid w:val="00373B82"/>
    <w:rsid w:val="003821C4"/>
    <w:rsid w:val="00385B98"/>
    <w:rsid w:val="00387896"/>
    <w:rsid w:val="00394B17"/>
    <w:rsid w:val="003A155C"/>
    <w:rsid w:val="003B0B63"/>
    <w:rsid w:val="003D13E4"/>
    <w:rsid w:val="003D1FAB"/>
    <w:rsid w:val="003F0051"/>
    <w:rsid w:val="003F1149"/>
    <w:rsid w:val="004111BA"/>
    <w:rsid w:val="004237DC"/>
    <w:rsid w:val="0042489B"/>
    <w:rsid w:val="00425525"/>
    <w:rsid w:val="00427B3E"/>
    <w:rsid w:val="00445250"/>
    <w:rsid w:val="004511C4"/>
    <w:rsid w:val="00452C32"/>
    <w:rsid w:val="004576CA"/>
    <w:rsid w:val="004647D8"/>
    <w:rsid w:val="00476F55"/>
    <w:rsid w:val="00481B18"/>
    <w:rsid w:val="0048772D"/>
    <w:rsid w:val="004912A7"/>
    <w:rsid w:val="00492AA0"/>
    <w:rsid w:val="00496401"/>
    <w:rsid w:val="004A094F"/>
    <w:rsid w:val="004B5BC3"/>
    <w:rsid w:val="004B692F"/>
    <w:rsid w:val="004C18B2"/>
    <w:rsid w:val="004D189D"/>
    <w:rsid w:val="004D1F5B"/>
    <w:rsid w:val="004D240E"/>
    <w:rsid w:val="004D355F"/>
    <w:rsid w:val="004E0A59"/>
    <w:rsid w:val="004E5DC7"/>
    <w:rsid w:val="004F0F7E"/>
    <w:rsid w:val="004F125C"/>
    <w:rsid w:val="004F4CBB"/>
    <w:rsid w:val="005033F0"/>
    <w:rsid w:val="00514FF4"/>
    <w:rsid w:val="005239F7"/>
    <w:rsid w:val="00523E32"/>
    <w:rsid w:val="00532989"/>
    <w:rsid w:val="00533E6A"/>
    <w:rsid w:val="00544BB6"/>
    <w:rsid w:val="0057575C"/>
    <w:rsid w:val="00577970"/>
    <w:rsid w:val="00584659"/>
    <w:rsid w:val="005A1DBB"/>
    <w:rsid w:val="005A5AAA"/>
    <w:rsid w:val="005A5CE4"/>
    <w:rsid w:val="005A6DEA"/>
    <w:rsid w:val="005B683E"/>
    <w:rsid w:val="005C42CB"/>
    <w:rsid w:val="005C59F5"/>
    <w:rsid w:val="005D7087"/>
    <w:rsid w:val="005D7D52"/>
    <w:rsid w:val="005E1DD9"/>
    <w:rsid w:val="005E5AEB"/>
    <w:rsid w:val="005F21D6"/>
    <w:rsid w:val="006000DD"/>
    <w:rsid w:val="00613351"/>
    <w:rsid w:val="00633558"/>
    <w:rsid w:val="00645B3D"/>
    <w:rsid w:val="006464BD"/>
    <w:rsid w:val="006536EC"/>
    <w:rsid w:val="006558C4"/>
    <w:rsid w:val="00672FB0"/>
    <w:rsid w:val="00675529"/>
    <w:rsid w:val="00680CE4"/>
    <w:rsid w:val="006827A9"/>
    <w:rsid w:val="00684E0A"/>
    <w:rsid w:val="00692FF8"/>
    <w:rsid w:val="006A76CC"/>
    <w:rsid w:val="006B451E"/>
    <w:rsid w:val="006B79B9"/>
    <w:rsid w:val="006C1A09"/>
    <w:rsid w:val="006C46BF"/>
    <w:rsid w:val="006D088E"/>
    <w:rsid w:val="006D6326"/>
    <w:rsid w:val="006E47E1"/>
    <w:rsid w:val="006E6A8D"/>
    <w:rsid w:val="006F1CB7"/>
    <w:rsid w:val="00706C72"/>
    <w:rsid w:val="00712E79"/>
    <w:rsid w:val="0072516A"/>
    <w:rsid w:val="0073091A"/>
    <w:rsid w:val="00735B3A"/>
    <w:rsid w:val="00736452"/>
    <w:rsid w:val="00741F33"/>
    <w:rsid w:val="00745ABF"/>
    <w:rsid w:val="00751600"/>
    <w:rsid w:val="00761249"/>
    <w:rsid w:val="007619C8"/>
    <w:rsid w:val="0076209A"/>
    <w:rsid w:val="00762138"/>
    <w:rsid w:val="00762A67"/>
    <w:rsid w:val="0076534B"/>
    <w:rsid w:val="007668BA"/>
    <w:rsid w:val="00767AD2"/>
    <w:rsid w:val="00770279"/>
    <w:rsid w:val="0077138D"/>
    <w:rsid w:val="00776086"/>
    <w:rsid w:val="00776AFC"/>
    <w:rsid w:val="00777CEF"/>
    <w:rsid w:val="0078182E"/>
    <w:rsid w:val="00783B99"/>
    <w:rsid w:val="00787558"/>
    <w:rsid w:val="0079517D"/>
    <w:rsid w:val="00795E41"/>
    <w:rsid w:val="007A4730"/>
    <w:rsid w:val="007A7C89"/>
    <w:rsid w:val="007B3C45"/>
    <w:rsid w:val="007B4135"/>
    <w:rsid w:val="007B63DF"/>
    <w:rsid w:val="007C2D29"/>
    <w:rsid w:val="007C411B"/>
    <w:rsid w:val="007D15CF"/>
    <w:rsid w:val="007D53ED"/>
    <w:rsid w:val="007D69ED"/>
    <w:rsid w:val="007E2897"/>
    <w:rsid w:val="007F6167"/>
    <w:rsid w:val="008067EB"/>
    <w:rsid w:val="00807445"/>
    <w:rsid w:val="00807E8C"/>
    <w:rsid w:val="00816CAB"/>
    <w:rsid w:val="00817322"/>
    <w:rsid w:val="00825C91"/>
    <w:rsid w:val="00830EC6"/>
    <w:rsid w:val="008325D7"/>
    <w:rsid w:val="0085109E"/>
    <w:rsid w:val="008531DF"/>
    <w:rsid w:val="00853CD2"/>
    <w:rsid w:val="00864DE4"/>
    <w:rsid w:val="00865921"/>
    <w:rsid w:val="008663E7"/>
    <w:rsid w:val="00870975"/>
    <w:rsid w:val="008764FF"/>
    <w:rsid w:val="0089074D"/>
    <w:rsid w:val="00894987"/>
    <w:rsid w:val="008A65C2"/>
    <w:rsid w:val="008A6A6B"/>
    <w:rsid w:val="008B2D40"/>
    <w:rsid w:val="008C03F6"/>
    <w:rsid w:val="008C0DF9"/>
    <w:rsid w:val="008D02FF"/>
    <w:rsid w:val="008E038E"/>
    <w:rsid w:val="008E25ED"/>
    <w:rsid w:val="008E4F7F"/>
    <w:rsid w:val="008E5322"/>
    <w:rsid w:val="008E7746"/>
    <w:rsid w:val="008F0148"/>
    <w:rsid w:val="008F2EAA"/>
    <w:rsid w:val="008F5114"/>
    <w:rsid w:val="008F619D"/>
    <w:rsid w:val="00902E67"/>
    <w:rsid w:val="00905306"/>
    <w:rsid w:val="00911C3F"/>
    <w:rsid w:val="0091308C"/>
    <w:rsid w:val="00914C01"/>
    <w:rsid w:val="00920540"/>
    <w:rsid w:val="00935666"/>
    <w:rsid w:val="00936DE3"/>
    <w:rsid w:val="00936F4D"/>
    <w:rsid w:val="00944C99"/>
    <w:rsid w:val="00945130"/>
    <w:rsid w:val="009550E1"/>
    <w:rsid w:val="0096697E"/>
    <w:rsid w:val="00975A79"/>
    <w:rsid w:val="00982DC4"/>
    <w:rsid w:val="00993EF4"/>
    <w:rsid w:val="0099701B"/>
    <w:rsid w:val="009A2761"/>
    <w:rsid w:val="009A4F9F"/>
    <w:rsid w:val="009B11E4"/>
    <w:rsid w:val="009C1593"/>
    <w:rsid w:val="009C6BB5"/>
    <w:rsid w:val="009C758D"/>
    <w:rsid w:val="009D682E"/>
    <w:rsid w:val="009F28F8"/>
    <w:rsid w:val="009F53FC"/>
    <w:rsid w:val="009F57B8"/>
    <w:rsid w:val="00A028D8"/>
    <w:rsid w:val="00A13007"/>
    <w:rsid w:val="00A134A8"/>
    <w:rsid w:val="00A21D35"/>
    <w:rsid w:val="00A23923"/>
    <w:rsid w:val="00A30373"/>
    <w:rsid w:val="00A3345E"/>
    <w:rsid w:val="00A45278"/>
    <w:rsid w:val="00A46655"/>
    <w:rsid w:val="00A52616"/>
    <w:rsid w:val="00A54221"/>
    <w:rsid w:val="00A54506"/>
    <w:rsid w:val="00A64977"/>
    <w:rsid w:val="00A66741"/>
    <w:rsid w:val="00A667B1"/>
    <w:rsid w:val="00A72952"/>
    <w:rsid w:val="00A761D6"/>
    <w:rsid w:val="00A8030E"/>
    <w:rsid w:val="00A806B6"/>
    <w:rsid w:val="00A8587E"/>
    <w:rsid w:val="00A9194E"/>
    <w:rsid w:val="00AA0CA0"/>
    <w:rsid w:val="00AA0E81"/>
    <w:rsid w:val="00AA7EF5"/>
    <w:rsid w:val="00AB32C0"/>
    <w:rsid w:val="00AB5B8E"/>
    <w:rsid w:val="00AC06AE"/>
    <w:rsid w:val="00AC2A52"/>
    <w:rsid w:val="00AC4B59"/>
    <w:rsid w:val="00AC539A"/>
    <w:rsid w:val="00AC6853"/>
    <w:rsid w:val="00AF1AFD"/>
    <w:rsid w:val="00B01499"/>
    <w:rsid w:val="00B03D20"/>
    <w:rsid w:val="00B07968"/>
    <w:rsid w:val="00B226AF"/>
    <w:rsid w:val="00B27189"/>
    <w:rsid w:val="00B30178"/>
    <w:rsid w:val="00B30C51"/>
    <w:rsid w:val="00B36F56"/>
    <w:rsid w:val="00B379A9"/>
    <w:rsid w:val="00B473A7"/>
    <w:rsid w:val="00B52199"/>
    <w:rsid w:val="00B53093"/>
    <w:rsid w:val="00B538A6"/>
    <w:rsid w:val="00B55DFE"/>
    <w:rsid w:val="00B56AAF"/>
    <w:rsid w:val="00B60AAE"/>
    <w:rsid w:val="00B625CB"/>
    <w:rsid w:val="00B67297"/>
    <w:rsid w:val="00B7329B"/>
    <w:rsid w:val="00B77947"/>
    <w:rsid w:val="00B9373A"/>
    <w:rsid w:val="00B960B2"/>
    <w:rsid w:val="00BA0F1D"/>
    <w:rsid w:val="00BA2E04"/>
    <w:rsid w:val="00BA37F7"/>
    <w:rsid w:val="00BA3DD8"/>
    <w:rsid w:val="00BC48A0"/>
    <w:rsid w:val="00BC6E3B"/>
    <w:rsid w:val="00BD279F"/>
    <w:rsid w:val="00BD75D4"/>
    <w:rsid w:val="00BE04BD"/>
    <w:rsid w:val="00BE209C"/>
    <w:rsid w:val="00BF279A"/>
    <w:rsid w:val="00BF3D7C"/>
    <w:rsid w:val="00C10A10"/>
    <w:rsid w:val="00C12303"/>
    <w:rsid w:val="00C1246B"/>
    <w:rsid w:val="00C14F11"/>
    <w:rsid w:val="00C171DF"/>
    <w:rsid w:val="00C213F4"/>
    <w:rsid w:val="00C22C25"/>
    <w:rsid w:val="00C230A2"/>
    <w:rsid w:val="00C24301"/>
    <w:rsid w:val="00C26A43"/>
    <w:rsid w:val="00C327FC"/>
    <w:rsid w:val="00C37412"/>
    <w:rsid w:val="00C422AC"/>
    <w:rsid w:val="00C43085"/>
    <w:rsid w:val="00C470D7"/>
    <w:rsid w:val="00C47957"/>
    <w:rsid w:val="00C56ED2"/>
    <w:rsid w:val="00C71B9F"/>
    <w:rsid w:val="00C84BA5"/>
    <w:rsid w:val="00C904E9"/>
    <w:rsid w:val="00C93176"/>
    <w:rsid w:val="00CA0062"/>
    <w:rsid w:val="00CB13AC"/>
    <w:rsid w:val="00CB22E0"/>
    <w:rsid w:val="00CB26E4"/>
    <w:rsid w:val="00CB2FD8"/>
    <w:rsid w:val="00CB7B5C"/>
    <w:rsid w:val="00CD3069"/>
    <w:rsid w:val="00CD7EDD"/>
    <w:rsid w:val="00CE0CD6"/>
    <w:rsid w:val="00CE354A"/>
    <w:rsid w:val="00CE3C40"/>
    <w:rsid w:val="00CF2DFE"/>
    <w:rsid w:val="00CF491D"/>
    <w:rsid w:val="00D1703C"/>
    <w:rsid w:val="00D22D84"/>
    <w:rsid w:val="00D27895"/>
    <w:rsid w:val="00D30987"/>
    <w:rsid w:val="00D36073"/>
    <w:rsid w:val="00D60444"/>
    <w:rsid w:val="00D63175"/>
    <w:rsid w:val="00D65AD2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5BB9"/>
    <w:rsid w:val="00DB659F"/>
    <w:rsid w:val="00DB6B7E"/>
    <w:rsid w:val="00DC5709"/>
    <w:rsid w:val="00DD21F7"/>
    <w:rsid w:val="00DD5623"/>
    <w:rsid w:val="00DD5B79"/>
    <w:rsid w:val="00DD7AC6"/>
    <w:rsid w:val="00DE1E9F"/>
    <w:rsid w:val="00DE37C1"/>
    <w:rsid w:val="00DE405F"/>
    <w:rsid w:val="00DF0355"/>
    <w:rsid w:val="00E23832"/>
    <w:rsid w:val="00E25575"/>
    <w:rsid w:val="00E27B99"/>
    <w:rsid w:val="00E36B39"/>
    <w:rsid w:val="00E36FB7"/>
    <w:rsid w:val="00E37C66"/>
    <w:rsid w:val="00E52A55"/>
    <w:rsid w:val="00E5304D"/>
    <w:rsid w:val="00E56ECE"/>
    <w:rsid w:val="00E620AE"/>
    <w:rsid w:val="00E65F05"/>
    <w:rsid w:val="00E6731C"/>
    <w:rsid w:val="00E7154F"/>
    <w:rsid w:val="00E75C8C"/>
    <w:rsid w:val="00E76019"/>
    <w:rsid w:val="00E766DA"/>
    <w:rsid w:val="00E813B5"/>
    <w:rsid w:val="00E835D5"/>
    <w:rsid w:val="00EA2CEE"/>
    <w:rsid w:val="00EA4566"/>
    <w:rsid w:val="00EA6C99"/>
    <w:rsid w:val="00EB00B7"/>
    <w:rsid w:val="00EB30A4"/>
    <w:rsid w:val="00EB6088"/>
    <w:rsid w:val="00EB7C45"/>
    <w:rsid w:val="00EC06EE"/>
    <w:rsid w:val="00ED0FB0"/>
    <w:rsid w:val="00ED228C"/>
    <w:rsid w:val="00ED3016"/>
    <w:rsid w:val="00ED36A1"/>
    <w:rsid w:val="00ED550D"/>
    <w:rsid w:val="00ED67BC"/>
    <w:rsid w:val="00EE192F"/>
    <w:rsid w:val="00EE2DD4"/>
    <w:rsid w:val="00EF1AE8"/>
    <w:rsid w:val="00EF79EB"/>
    <w:rsid w:val="00F033DC"/>
    <w:rsid w:val="00F06C16"/>
    <w:rsid w:val="00F12C16"/>
    <w:rsid w:val="00F15545"/>
    <w:rsid w:val="00F20EAC"/>
    <w:rsid w:val="00F2559B"/>
    <w:rsid w:val="00F307E3"/>
    <w:rsid w:val="00F3339A"/>
    <w:rsid w:val="00F4159B"/>
    <w:rsid w:val="00F543BE"/>
    <w:rsid w:val="00F5626E"/>
    <w:rsid w:val="00F61FDE"/>
    <w:rsid w:val="00F70F4D"/>
    <w:rsid w:val="00F766D8"/>
    <w:rsid w:val="00F810AD"/>
    <w:rsid w:val="00F82185"/>
    <w:rsid w:val="00F8503A"/>
    <w:rsid w:val="00F87543"/>
    <w:rsid w:val="00F92101"/>
    <w:rsid w:val="00F92FEB"/>
    <w:rsid w:val="00FA2968"/>
    <w:rsid w:val="00FA3D30"/>
    <w:rsid w:val="00FA7B28"/>
    <w:rsid w:val="00FB2416"/>
    <w:rsid w:val="00FB2774"/>
    <w:rsid w:val="00FB2945"/>
    <w:rsid w:val="00FC45E7"/>
    <w:rsid w:val="00FD119F"/>
    <w:rsid w:val="00FE4BB6"/>
    <w:rsid w:val="00FE5E4B"/>
    <w:rsid w:val="00FE7DD8"/>
    <w:rsid w:val="00FF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F2"/>
  </w:style>
  <w:style w:type="paragraph" w:styleId="1">
    <w:name w:val="heading 1"/>
    <w:basedOn w:val="a"/>
    <w:next w:val="a"/>
    <w:link w:val="10"/>
    <w:qFormat/>
    <w:rsid w:val="000C00F2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qFormat/>
    <w:rsid w:val="000C00F2"/>
    <w:pPr>
      <w:keepNext/>
      <w:ind w:left="709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7B3C4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00F2"/>
    <w:rPr>
      <w:sz w:val="28"/>
    </w:rPr>
  </w:style>
  <w:style w:type="paragraph" w:styleId="a5">
    <w:name w:val="Body Text Indent"/>
    <w:basedOn w:val="a"/>
    <w:link w:val="a6"/>
    <w:rsid w:val="000C00F2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0C00F2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0C00F2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rsid w:val="000C00F2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0C00F2"/>
  </w:style>
  <w:style w:type="character" w:customStyle="1" w:styleId="40">
    <w:name w:val="Заголовок 4 Знак"/>
    <w:basedOn w:val="a0"/>
    <w:link w:val="4"/>
    <w:rsid w:val="007B3C4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0">
    <w:name w:val="Заголовок 1 Знак"/>
    <w:link w:val="1"/>
    <w:rsid w:val="007B3C45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rsid w:val="007B3C45"/>
    <w:rPr>
      <w:sz w:val="28"/>
    </w:rPr>
  </w:style>
  <w:style w:type="character" w:customStyle="1" w:styleId="a4">
    <w:name w:val="Основной текст Знак"/>
    <w:link w:val="a3"/>
    <w:rsid w:val="007B3C45"/>
    <w:rPr>
      <w:sz w:val="28"/>
    </w:rPr>
  </w:style>
  <w:style w:type="character" w:customStyle="1" w:styleId="a6">
    <w:name w:val="Основной текст с отступом Знак"/>
    <w:link w:val="a5"/>
    <w:rsid w:val="007B3C45"/>
    <w:rPr>
      <w:sz w:val="28"/>
    </w:rPr>
  </w:style>
  <w:style w:type="character" w:customStyle="1" w:styleId="a8">
    <w:name w:val="Нижний колонтитул Знак"/>
    <w:link w:val="a7"/>
    <w:uiPriority w:val="99"/>
    <w:rsid w:val="007B3C45"/>
  </w:style>
  <w:style w:type="character" w:customStyle="1" w:styleId="aa">
    <w:name w:val="Верхний колонтитул Знак"/>
    <w:link w:val="a9"/>
    <w:rsid w:val="007B3C45"/>
  </w:style>
  <w:style w:type="paragraph" w:customStyle="1" w:styleId="ConsPlusNormal">
    <w:name w:val="ConsPlusNormal"/>
    <w:rsid w:val="007B3C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7B3C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rsid w:val="007B3C45"/>
    <w:rPr>
      <w:rFonts w:ascii="Courier New" w:hAnsi="Courier New" w:cs="Courier New"/>
      <w:color w:val="000000"/>
    </w:rPr>
  </w:style>
  <w:style w:type="paragraph" w:styleId="21">
    <w:name w:val="Body Text Indent 2"/>
    <w:basedOn w:val="a"/>
    <w:link w:val="22"/>
    <w:rsid w:val="007B3C45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B3C45"/>
    <w:rPr>
      <w:sz w:val="24"/>
      <w:szCs w:val="24"/>
    </w:rPr>
  </w:style>
  <w:style w:type="character" w:styleId="ac">
    <w:name w:val="Strong"/>
    <w:qFormat/>
    <w:rsid w:val="007B3C45"/>
    <w:rPr>
      <w:b/>
      <w:bCs/>
    </w:rPr>
  </w:style>
  <w:style w:type="paragraph" w:customStyle="1" w:styleId="ConsPlusNonformat">
    <w:name w:val="ConsPlusNonformat"/>
    <w:uiPriority w:val="99"/>
    <w:rsid w:val="007B3C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footnote text"/>
    <w:aliases w:val=" Знак"/>
    <w:basedOn w:val="a"/>
    <w:link w:val="ae"/>
    <w:rsid w:val="007B3C45"/>
  </w:style>
  <w:style w:type="character" w:customStyle="1" w:styleId="ae">
    <w:name w:val="Текст сноски Знак"/>
    <w:aliases w:val=" Знак Знак"/>
    <w:basedOn w:val="a0"/>
    <w:link w:val="ad"/>
    <w:rsid w:val="007B3C45"/>
  </w:style>
  <w:style w:type="character" w:styleId="af">
    <w:name w:val="footnote reference"/>
    <w:rsid w:val="007B3C45"/>
    <w:rPr>
      <w:vertAlign w:val="superscript"/>
    </w:rPr>
  </w:style>
  <w:style w:type="paragraph" w:customStyle="1" w:styleId="ConsPlusTitle">
    <w:name w:val="ConsPlusTitle"/>
    <w:rsid w:val="007B3C45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7B3C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7B3C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3C45"/>
    <w:rPr>
      <w:sz w:val="16"/>
      <w:szCs w:val="16"/>
    </w:rPr>
  </w:style>
  <w:style w:type="paragraph" w:customStyle="1" w:styleId="ConsPlusCell">
    <w:name w:val="ConsPlusCell"/>
    <w:rsid w:val="007B3C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1">
    <w:name w:val="Table Grid"/>
    <w:basedOn w:val="a1"/>
    <w:rsid w:val="007B3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Plain Text"/>
    <w:basedOn w:val="a"/>
    <w:link w:val="af3"/>
    <w:rsid w:val="007B3C45"/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7B3C45"/>
    <w:rPr>
      <w:rFonts w:ascii="Courier New" w:hAnsi="Courier New"/>
    </w:rPr>
  </w:style>
  <w:style w:type="character" w:customStyle="1" w:styleId="FootnoteTextChar">
    <w:name w:val="Footnote Text Char"/>
    <w:semiHidden/>
    <w:locked/>
    <w:rsid w:val="007B3C45"/>
    <w:rPr>
      <w:rFonts w:cs="Times New Roman"/>
      <w:sz w:val="20"/>
      <w:szCs w:val="20"/>
    </w:rPr>
  </w:style>
  <w:style w:type="character" w:customStyle="1" w:styleId="FontStyle22">
    <w:name w:val="Font Style22"/>
    <w:rsid w:val="007B3C45"/>
    <w:rPr>
      <w:rFonts w:ascii="Times New Roman" w:hAnsi="Times New Roman" w:cs="Times New Roman"/>
      <w:sz w:val="26"/>
      <w:szCs w:val="26"/>
    </w:rPr>
  </w:style>
  <w:style w:type="paragraph" w:styleId="af4">
    <w:name w:val="Balloon Text"/>
    <w:basedOn w:val="a"/>
    <w:link w:val="af5"/>
    <w:rsid w:val="007B3C4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7B3C45"/>
    <w:rPr>
      <w:rFonts w:ascii="Tahoma" w:hAnsi="Tahoma" w:cs="Tahoma"/>
      <w:sz w:val="16"/>
      <w:szCs w:val="16"/>
    </w:rPr>
  </w:style>
  <w:style w:type="character" w:customStyle="1" w:styleId="af6">
    <w:name w:val="Основной текст_"/>
    <w:link w:val="31"/>
    <w:rsid w:val="007B3C45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6"/>
    <w:rsid w:val="007B3C45"/>
    <w:pPr>
      <w:widowControl w:val="0"/>
      <w:shd w:val="clear" w:color="auto" w:fill="FFFFFF"/>
      <w:spacing w:after="780" w:line="0" w:lineRule="atLeast"/>
    </w:pPr>
    <w:rPr>
      <w:sz w:val="26"/>
      <w:szCs w:val="26"/>
    </w:rPr>
  </w:style>
  <w:style w:type="character" w:customStyle="1" w:styleId="11">
    <w:name w:val="Заголовок №1_"/>
    <w:basedOn w:val="a0"/>
    <w:link w:val="12"/>
    <w:uiPriority w:val="99"/>
    <w:locked/>
    <w:rsid w:val="001232F4"/>
    <w:rPr>
      <w:sz w:val="35"/>
      <w:szCs w:val="3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1232F4"/>
    <w:pPr>
      <w:shd w:val="clear" w:color="auto" w:fill="FFFFFF"/>
      <w:spacing w:before="420" w:after="420" w:line="240" w:lineRule="atLeast"/>
      <w:jc w:val="center"/>
      <w:outlineLvl w:val="0"/>
    </w:pPr>
    <w:rPr>
      <w:sz w:val="35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02E37ABCEEB4B9920F91DA315CB348CE0A12D0B0C0601AB956F0FCA653F355D70DA461272CLCF7K" TargetMode="External"/><Relationship Id="rId13" Type="http://schemas.openxmlformats.org/officeDocument/2006/relationships/hyperlink" Target="consultantplus://offline/ref=7A72819D679B4BE42597BD094B90128134529A06F20C2B02206897B54890B7E9CCFBDC04BA9F25B706F3M7H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A72819D679B4BE42597BC045DFC47D23855980EF000255F2A60CEB94AF9M7H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CCEFEF2C8E8D0F1609C400DEC9A8F821238053F297AB51456362DFB9AE04178537792EAB327F2207DoEb2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102E37ABCEEB4B9920F91DA315CB348CE0A12D1B7C8601AB956F0FCA653F355D70DA46025L2FD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02E37ABCEEB4B9920F91DA315CB348CE0A12D0B0C0601AB956F0FCA653F355D70DA4632527LCF1K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RST\&#1064;&#1072;&#1073;&#1083;&#1086;&#1085;&#1099;-&#1090;&#1077;&#1082;&#1091;&#1097;&#1080;&#1077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F29AC-D70B-4237-B60D-C2474D76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559</TotalTime>
  <Pages>1</Pages>
  <Words>7831</Words>
  <Characters>44637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52364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Пользователь</cp:lastModifiedBy>
  <cp:revision>86</cp:revision>
  <cp:lastPrinted>2015-01-20T08:58:00Z</cp:lastPrinted>
  <dcterms:created xsi:type="dcterms:W3CDTF">2014-12-15T11:19:00Z</dcterms:created>
  <dcterms:modified xsi:type="dcterms:W3CDTF">2015-01-30T09:00:00Z</dcterms:modified>
</cp:coreProperties>
</file>