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>АДМИНИСТРАЦИЯ</w:t>
      </w:r>
    </w:p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 xml:space="preserve"> ВЕРБОВОЛОГОВСКОГО СЕЛЬСКОГО ПОСЕЛЕНИЯ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>РАСПОРЯЖЕНИЕ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 xml:space="preserve">от </w:t>
      </w:r>
      <w:r>
        <w:rPr>
          <w:szCs w:val="28"/>
        </w:rPr>
        <w:t>08</w:t>
      </w:r>
      <w:r w:rsidRPr="007644E1">
        <w:rPr>
          <w:szCs w:val="28"/>
        </w:rPr>
        <w:t>.</w:t>
      </w:r>
      <w:r>
        <w:rPr>
          <w:szCs w:val="28"/>
        </w:rPr>
        <w:t>04</w:t>
      </w:r>
      <w:r w:rsidRPr="007644E1">
        <w:rPr>
          <w:szCs w:val="28"/>
        </w:rPr>
        <w:t>.201</w:t>
      </w:r>
      <w:r>
        <w:rPr>
          <w:szCs w:val="28"/>
        </w:rPr>
        <w:t>6</w:t>
      </w:r>
      <w:r w:rsidRPr="007644E1">
        <w:rPr>
          <w:szCs w:val="28"/>
        </w:rPr>
        <w:t xml:space="preserve"> года                                                                                  № </w:t>
      </w:r>
      <w:r>
        <w:rPr>
          <w:szCs w:val="28"/>
        </w:rPr>
        <w:t>36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E625E" w:rsidRDefault="008E625E" w:rsidP="008E625E">
      <w:pPr>
        <w:spacing w:line="360" w:lineRule="auto"/>
        <w:ind w:firstLine="709"/>
        <w:jc w:val="both"/>
        <w:rPr>
          <w:szCs w:val="28"/>
        </w:rPr>
      </w:pPr>
    </w:p>
    <w:p w:rsidR="008E625E" w:rsidRDefault="00A80F89" w:rsidP="008E625E">
      <w:pPr>
        <w:ind w:firstLine="709"/>
        <w:jc w:val="both"/>
        <w:rPr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7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общих принципах организации местного самоуправления в Российской Ф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дерации" и согласно </w:t>
      </w:r>
      <w:hyperlink r:id="rId8" w:history="1">
        <w:r w:rsidRPr="006C01CF">
          <w:rPr>
            <w:szCs w:val="28"/>
          </w:rPr>
          <w:t>решению</w:t>
        </w:r>
      </w:hyperlink>
      <w:r w:rsidR="0079323A">
        <w:rPr>
          <w:szCs w:val="28"/>
        </w:rPr>
        <w:t xml:space="preserve"> Собрания депутатов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</w:t>
      </w:r>
      <w:r w:rsidR="0079323A">
        <w:rPr>
          <w:szCs w:val="28"/>
        </w:rPr>
        <w:t>ь</w:t>
      </w:r>
      <w:r w:rsidR="0079323A">
        <w:rPr>
          <w:szCs w:val="28"/>
        </w:rPr>
        <w:t>ского поселения</w:t>
      </w:r>
      <w:r w:rsidR="008E625E">
        <w:rPr>
          <w:szCs w:val="28"/>
        </w:rPr>
        <w:t xml:space="preserve"> </w:t>
      </w:r>
      <w:r w:rsidR="008E625E" w:rsidRPr="0045203C">
        <w:rPr>
          <w:szCs w:val="28"/>
        </w:rPr>
        <w:t xml:space="preserve">от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9</w:t>
      </w:r>
      <w:r w:rsidR="0079323A" w:rsidRPr="0045203C">
        <w:rPr>
          <w:szCs w:val="28"/>
        </w:rPr>
        <w:t xml:space="preserve"> </w:t>
      </w:r>
      <w:r w:rsidR="008E625E" w:rsidRPr="0045203C">
        <w:rPr>
          <w:szCs w:val="28"/>
        </w:rPr>
        <w:t>о</w:t>
      </w:r>
      <w:r w:rsidR="0079323A" w:rsidRPr="0045203C">
        <w:rPr>
          <w:szCs w:val="28"/>
        </w:rPr>
        <w:t>кт</w:t>
      </w:r>
      <w:r w:rsidR="008E625E" w:rsidRPr="0045203C">
        <w:rPr>
          <w:szCs w:val="28"/>
        </w:rPr>
        <w:t>ября 20</w:t>
      </w:r>
      <w:r w:rsidR="0079323A" w:rsidRPr="0045203C">
        <w:rPr>
          <w:szCs w:val="28"/>
        </w:rPr>
        <w:t>11</w:t>
      </w:r>
      <w:r w:rsidR="008E625E" w:rsidRPr="0045203C">
        <w:rPr>
          <w:szCs w:val="28"/>
        </w:rPr>
        <w:t xml:space="preserve"> года №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35</w:t>
      </w:r>
      <w:r w:rsidR="008E625E" w:rsidRPr="0045203C">
        <w:rPr>
          <w:szCs w:val="28"/>
        </w:rPr>
        <w:t xml:space="preserve"> «О прин</w:t>
      </w:r>
      <w:r w:rsidR="008E625E" w:rsidRPr="0045203C">
        <w:rPr>
          <w:szCs w:val="28"/>
        </w:rPr>
        <w:t>я</w:t>
      </w:r>
      <w:r w:rsidR="008E625E" w:rsidRPr="0045203C">
        <w:rPr>
          <w:szCs w:val="28"/>
        </w:rPr>
        <w:t xml:space="preserve">тии Положения о публичных слушаниях в </w:t>
      </w:r>
      <w:proofErr w:type="spellStart"/>
      <w:r w:rsidR="00035523" w:rsidRPr="0045203C">
        <w:rPr>
          <w:szCs w:val="28"/>
        </w:rPr>
        <w:t>Вербовологовском</w:t>
      </w:r>
      <w:proofErr w:type="spellEnd"/>
      <w:r w:rsidR="0079323A" w:rsidRPr="0045203C">
        <w:rPr>
          <w:szCs w:val="28"/>
        </w:rPr>
        <w:t xml:space="preserve"> сельском поселении</w:t>
      </w:r>
      <w:r w:rsidR="008E625E" w:rsidRPr="0045203C">
        <w:rPr>
          <w:szCs w:val="28"/>
        </w:rPr>
        <w:t>»</w:t>
      </w:r>
      <w:r w:rsidR="00852B81">
        <w:rPr>
          <w:szCs w:val="28"/>
        </w:rPr>
        <w:t xml:space="preserve"> </w:t>
      </w:r>
    </w:p>
    <w:p w:rsidR="008E625E" w:rsidRDefault="008E625E" w:rsidP="008E625E">
      <w:pPr>
        <w:ind w:firstLine="709"/>
        <w:jc w:val="both"/>
        <w:rPr>
          <w:szCs w:val="28"/>
        </w:rPr>
      </w:pPr>
    </w:p>
    <w:p w:rsidR="003A5F74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>Назначить</w:t>
      </w:r>
      <w:r w:rsidR="008E625E">
        <w:rPr>
          <w:szCs w:val="28"/>
        </w:rPr>
        <w:t xml:space="preserve"> публичные слушания по</w:t>
      </w:r>
      <w:r>
        <w:rPr>
          <w:szCs w:val="28"/>
        </w:rPr>
        <w:t xml:space="preserve"> обсуждению</w:t>
      </w:r>
      <w:r w:rsidR="003A5F74">
        <w:rPr>
          <w:szCs w:val="28"/>
        </w:rPr>
        <w:t>:</w:t>
      </w:r>
    </w:p>
    <w:p w:rsidR="008E625E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</w:t>
      </w:r>
      <w:r w:rsidR="008E625E">
        <w:rPr>
          <w:szCs w:val="28"/>
        </w:rPr>
        <w:t xml:space="preserve"> </w:t>
      </w:r>
      <w:r w:rsidR="00BC7B94">
        <w:rPr>
          <w:szCs w:val="28"/>
        </w:rPr>
        <w:t xml:space="preserve">отчета об исполнении </w:t>
      </w:r>
      <w:r w:rsidR="008E625E">
        <w:rPr>
          <w:szCs w:val="28"/>
        </w:rPr>
        <w:t xml:space="preserve">бюджета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сельского поселения Дубовского ра</w:t>
      </w:r>
      <w:r w:rsidR="0079323A">
        <w:rPr>
          <w:szCs w:val="28"/>
        </w:rPr>
        <w:t>й</w:t>
      </w:r>
      <w:r w:rsidR="0079323A">
        <w:rPr>
          <w:szCs w:val="28"/>
        </w:rPr>
        <w:t>она</w:t>
      </w:r>
      <w:r w:rsidR="008E625E">
        <w:rPr>
          <w:szCs w:val="28"/>
        </w:rPr>
        <w:t xml:space="preserve"> </w:t>
      </w:r>
      <w:r w:rsidR="00BC7B94">
        <w:rPr>
          <w:szCs w:val="28"/>
        </w:rPr>
        <w:t>з</w:t>
      </w:r>
      <w:r w:rsidR="008E625E">
        <w:rPr>
          <w:szCs w:val="28"/>
        </w:rPr>
        <w:t>а 201</w:t>
      </w:r>
      <w:r>
        <w:rPr>
          <w:szCs w:val="28"/>
        </w:rPr>
        <w:t>5 год;</w:t>
      </w:r>
    </w:p>
    <w:p w:rsidR="003A5F74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 проекта Устава муниципального образования «</w:t>
      </w:r>
      <w:proofErr w:type="spellStart"/>
      <w:r>
        <w:rPr>
          <w:szCs w:val="28"/>
        </w:rPr>
        <w:t>Вербовологовско</w:t>
      </w:r>
      <w:r w:rsidR="004433F1">
        <w:rPr>
          <w:szCs w:val="28"/>
        </w:rPr>
        <w:t>е</w:t>
      </w:r>
      <w:proofErr w:type="spellEnd"/>
      <w:r>
        <w:rPr>
          <w:szCs w:val="28"/>
        </w:rPr>
        <w:t xml:space="preserve"> сел</w:t>
      </w:r>
      <w:r>
        <w:rPr>
          <w:szCs w:val="28"/>
        </w:rPr>
        <w:t>ь</w:t>
      </w:r>
      <w:r>
        <w:rPr>
          <w:szCs w:val="28"/>
        </w:rPr>
        <w:t>ско</w:t>
      </w:r>
      <w:r w:rsidR="004433F1">
        <w:rPr>
          <w:szCs w:val="28"/>
        </w:rPr>
        <w:t>е</w:t>
      </w:r>
      <w:r>
        <w:rPr>
          <w:szCs w:val="28"/>
        </w:rPr>
        <w:t xml:space="preserve"> поселени</w:t>
      </w:r>
      <w:r w:rsidR="004433F1">
        <w:rPr>
          <w:szCs w:val="28"/>
        </w:rPr>
        <w:t>е</w:t>
      </w:r>
      <w:r>
        <w:rPr>
          <w:szCs w:val="28"/>
        </w:rPr>
        <w:t>»;</w:t>
      </w:r>
    </w:p>
    <w:p w:rsidR="003A5F74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4433F1">
        <w:rPr>
          <w:szCs w:val="28"/>
        </w:rPr>
        <w:t xml:space="preserve">проекта правил определения требований к закупаемым администрацией </w:t>
      </w:r>
      <w:proofErr w:type="spellStart"/>
      <w:r w:rsidR="004433F1">
        <w:rPr>
          <w:szCs w:val="28"/>
        </w:rPr>
        <w:t>Вербовологовского</w:t>
      </w:r>
      <w:proofErr w:type="spellEnd"/>
      <w:r w:rsidR="004433F1">
        <w:rPr>
          <w:szCs w:val="28"/>
        </w:rPr>
        <w:t xml:space="preserve"> сельского поселения Дубовского района</w:t>
      </w:r>
      <w:r w:rsidR="00D85DCD">
        <w:rPr>
          <w:szCs w:val="28"/>
        </w:rPr>
        <w:t>, в том числе подведомственными муниципальными бюджетными учреждениями культ</w:t>
      </w:r>
      <w:r w:rsidR="00D85DCD">
        <w:rPr>
          <w:szCs w:val="28"/>
        </w:rPr>
        <w:t>у</w:t>
      </w:r>
      <w:r w:rsidR="00D85DCD">
        <w:rPr>
          <w:szCs w:val="28"/>
        </w:rPr>
        <w:t>ры отдельным видам товаров, работ, услуг (в том числе предельные цены т</w:t>
      </w:r>
      <w:r w:rsidR="00D85DCD">
        <w:rPr>
          <w:szCs w:val="28"/>
        </w:rPr>
        <w:t>о</w:t>
      </w:r>
      <w:r w:rsidR="00FB335B">
        <w:rPr>
          <w:szCs w:val="28"/>
        </w:rPr>
        <w:t>варов, работ, услуг);</w:t>
      </w:r>
    </w:p>
    <w:p w:rsidR="00FB335B" w:rsidRDefault="00FB335B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 предоставления разрешения на отклонение от предельных параметров ра</w:t>
      </w:r>
      <w:r>
        <w:rPr>
          <w:szCs w:val="28"/>
        </w:rPr>
        <w:t>з</w:t>
      </w:r>
      <w:r>
        <w:rPr>
          <w:szCs w:val="28"/>
        </w:rPr>
        <w:t>решенного строительства объектов капитального строительства в части уменьшения минимального отступа от границы участка.</w:t>
      </w:r>
    </w:p>
    <w:p w:rsidR="008E625E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Установить дату проведения публичных слушаний </w:t>
      </w:r>
      <w:r w:rsidR="008E625E">
        <w:rPr>
          <w:szCs w:val="28"/>
        </w:rPr>
        <w:t xml:space="preserve">на </w:t>
      </w:r>
      <w:r>
        <w:rPr>
          <w:szCs w:val="28"/>
        </w:rPr>
        <w:t>2</w:t>
      </w:r>
      <w:r w:rsidR="004433F1">
        <w:rPr>
          <w:szCs w:val="28"/>
        </w:rPr>
        <w:t>5</w:t>
      </w:r>
      <w:r w:rsidR="006960AA">
        <w:rPr>
          <w:szCs w:val="28"/>
        </w:rPr>
        <w:t xml:space="preserve"> </w:t>
      </w:r>
      <w:r w:rsidR="00BC7B94">
        <w:rPr>
          <w:szCs w:val="28"/>
        </w:rPr>
        <w:t>апреля</w:t>
      </w:r>
      <w:r w:rsidR="008E625E">
        <w:rPr>
          <w:szCs w:val="28"/>
        </w:rPr>
        <w:t xml:space="preserve"> 201</w:t>
      </w:r>
      <w:r w:rsidR="004433F1">
        <w:rPr>
          <w:szCs w:val="28"/>
        </w:rPr>
        <w:t>6</w:t>
      </w:r>
      <w:r w:rsidR="008E625E">
        <w:rPr>
          <w:szCs w:val="28"/>
        </w:rPr>
        <w:t xml:space="preserve"> года в </w:t>
      </w:r>
      <w:r w:rsidR="00035523">
        <w:rPr>
          <w:szCs w:val="28"/>
        </w:rPr>
        <w:t>17</w:t>
      </w:r>
      <w:r w:rsidR="008E625E" w:rsidRPr="002A6300">
        <w:rPr>
          <w:szCs w:val="28"/>
        </w:rPr>
        <w:t xml:space="preserve"> часов </w:t>
      </w:r>
      <w:r w:rsidR="0030136F">
        <w:rPr>
          <w:szCs w:val="28"/>
        </w:rPr>
        <w:t>0</w:t>
      </w:r>
      <w:r w:rsidR="008E625E" w:rsidRPr="002A6300">
        <w:rPr>
          <w:szCs w:val="28"/>
        </w:rPr>
        <w:t xml:space="preserve">0 минут </w:t>
      </w:r>
      <w:r w:rsidR="0079323A">
        <w:rPr>
          <w:szCs w:val="28"/>
        </w:rPr>
        <w:t>в здании</w:t>
      </w:r>
      <w:r w:rsidR="00052D85">
        <w:rPr>
          <w:szCs w:val="28"/>
        </w:rPr>
        <w:t xml:space="preserve"> Администрации </w:t>
      </w:r>
      <w:r w:rsidR="00035523">
        <w:rPr>
          <w:szCs w:val="28"/>
        </w:rPr>
        <w:t>Вербов</w:t>
      </w:r>
      <w:r w:rsidR="00035523">
        <w:rPr>
          <w:szCs w:val="28"/>
        </w:rPr>
        <w:t>о</w:t>
      </w:r>
      <w:r w:rsidR="00035523">
        <w:rPr>
          <w:szCs w:val="28"/>
        </w:rPr>
        <w:t>логовского</w:t>
      </w:r>
      <w:r w:rsidR="00052D85">
        <w:rPr>
          <w:szCs w:val="28"/>
        </w:rPr>
        <w:t xml:space="preserve"> сел</w:t>
      </w:r>
      <w:r w:rsidR="00052D85">
        <w:rPr>
          <w:szCs w:val="28"/>
        </w:rPr>
        <w:t>ь</w:t>
      </w:r>
      <w:r w:rsidR="00052D85">
        <w:rPr>
          <w:szCs w:val="28"/>
        </w:rPr>
        <w:t>ского поселения</w:t>
      </w:r>
      <w:r w:rsidR="0079323A">
        <w:rPr>
          <w:szCs w:val="28"/>
        </w:rPr>
        <w:t>.</w:t>
      </w:r>
    </w:p>
    <w:p w:rsidR="002C7297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Для организации и проведения публичных слушаний создать комиссию согласно </w:t>
      </w:r>
      <w:hyperlink r:id="rId9" w:history="1">
        <w:r w:rsidRPr="006C01CF">
          <w:rPr>
            <w:szCs w:val="28"/>
          </w:rPr>
          <w:t>приложению.</w:t>
        </w:r>
      </w:hyperlink>
    </w:p>
    <w:p w:rsidR="00A80F89" w:rsidRPr="002A6300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>
        <w:rPr>
          <w:szCs w:val="28"/>
        </w:rPr>
        <w:t>Определить дату проведения первого заседания комиссии -</w:t>
      </w:r>
      <w:r w:rsidR="004433F1">
        <w:rPr>
          <w:szCs w:val="28"/>
        </w:rPr>
        <w:t>18</w:t>
      </w:r>
      <w:r>
        <w:rPr>
          <w:szCs w:val="28"/>
        </w:rPr>
        <w:t>.</w:t>
      </w:r>
      <w:r w:rsidR="004433F1">
        <w:rPr>
          <w:szCs w:val="28"/>
        </w:rPr>
        <w:t>04</w:t>
      </w:r>
      <w:r>
        <w:rPr>
          <w:szCs w:val="28"/>
        </w:rPr>
        <w:t>.201</w:t>
      </w:r>
      <w:r w:rsidR="004433F1">
        <w:rPr>
          <w:szCs w:val="28"/>
        </w:rPr>
        <w:t>6</w:t>
      </w:r>
      <w:r>
        <w:rPr>
          <w:szCs w:val="28"/>
        </w:rPr>
        <w:t>года.</w:t>
      </w:r>
    </w:p>
    <w:p w:rsidR="008E625E" w:rsidRDefault="008E625E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 xml:space="preserve">Контроль за выполнением настоящего постановления </w:t>
      </w:r>
      <w:r w:rsidR="0079323A">
        <w:rPr>
          <w:szCs w:val="28"/>
        </w:rPr>
        <w:t>о</w:t>
      </w:r>
      <w:r w:rsidR="0079323A">
        <w:rPr>
          <w:szCs w:val="28"/>
        </w:rPr>
        <w:t>с</w:t>
      </w:r>
      <w:r w:rsidR="0079323A">
        <w:rPr>
          <w:szCs w:val="28"/>
        </w:rPr>
        <w:t>тавляю за собой.</w:t>
      </w: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573B84" w:rsidRDefault="00573B84" w:rsidP="0079323A">
      <w:pPr>
        <w:tabs>
          <w:tab w:val="left" w:pos="1620"/>
        </w:tabs>
        <w:jc w:val="both"/>
        <w:rPr>
          <w:szCs w:val="28"/>
        </w:rPr>
      </w:pP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proofErr w:type="spellStart"/>
      <w:r w:rsidR="00035523">
        <w:t>Вербовологовского</w:t>
      </w:r>
      <w:proofErr w:type="spellEnd"/>
      <w:r w:rsidRPr="00345107">
        <w:t xml:space="preserve"> сельского посел</w:t>
      </w:r>
      <w:r>
        <w:t xml:space="preserve">ения                  </w:t>
      </w:r>
      <w:proofErr w:type="spellStart"/>
      <w:r w:rsidR="000355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постановлению 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D85DCD">
        <w:t>08</w:t>
      </w:r>
      <w:r w:rsidR="006960AA">
        <w:t xml:space="preserve"> </w:t>
      </w:r>
      <w:r w:rsidR="00BC7B94">
        <w:t>апреля</w:t>
      </w:r>
      <w:r w:rsidR="00217689">
        <w:t xml:space="preserve">  201</w:t>
      </w:r>
      <w:r w:rsidR="00D85DCD">
        <w:t>6</w:t>
      </w:r>
      <w:r w:rsidR="00217689">
        <w:t xml:space="preserve"> г</w:t>
      </w:r>
      <w:r w:rsidR="00D85DCD">
        <w:t>.</w:t>
      </w:r>
      <w:r w:rsidR="00217689">
        <w:t xml:space="preserve">  №</w:t>
      </w:r>
      <w:r w:rsidR="000B4D26">
        <w:t xml:space="preserve"> </w:t>
      </w:r>
      <w:r w:rsidR="00D85DCD">
        <w:t>3</w:t>
      </w:r>
      <w:r w:rsidR="00573B84">
        <w:t>6</w:t>
      </w:r>
      <w:r w:rsidR="000B4D26">
        <w:t xml:space="preserve"> 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>-</w:t>
      </w:r>
      <w:r>
        <w:tab/>
      </w:r>
      <w:proofErr w:type="spellStart"/>
      <w:r w:rsidR="007E0ED8">
        <w:t>В.И.Картичев</w:t>
      </w:r>
      <w:proofErr w:type="spellEnd"/>
      <w:r w:rsidR="007E0ED8">
        <w:t xml:space="preserve"> – глава </w:t>
      </w:r>
      <w:proofErr w:type="spellStart"/>
      <w:r w:rsidR="007E0ED8">
        <w:t>Вербовологовского</w:t>
      </w:r>
      <w:proofErr w:type="spellEnd"/>
      <w:r w:rsidR="007E0ED8">
        <w:t xml:space="preserve"> сельского поселения</w:t>
      </w:r>
      <w:r w:rsidR="00573B84">
        <w:rPr>
          <w:bCs/>
          <w:szCs w:val="28"/>
        </w:rPr>
        <w:t>;</w:t>
      </w:r>
    </w:p>
    <w:p w:rsidR="00C32AE4" w:rsidRDefault="00DF591F" w:rsidP="00C32AE4">
      <w:pPr>
        <w:pStyle w:val="a7"/>
        <w:widowControl w:val="0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E0ED8" w:rsidRDefault="007E0ED8" w:rsidP="007E0ED8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 xml:space="preserve">О.В.Власова </w:t>
      </w:r>
      <w:r w:rsidRPr="00CF6712">
        <w:t xml:space="preserve">– </w:t>
      </w:r>
      <w:r>
        <w:t xml:space="preserve">председатель комиссии </w:t>
      </w:r>
      <w:r>
        <w:rPr>
          <w:bCs/>
          <w:szCs w:val="28"/>
        </w:rPr>
        <w:t>по бюджету, налогам и собс</w:t>
      </w:r>
      <w:r>
        <w:rPr>
          <w:bCs/>
          <w:szCs w:val="28"/>
        </w:rPr>
        <w:t>т</w:t>
      </w:r>
      <w:r>
        <w:rPr>
          <w:bCs/>
          <w:szCs w:val="28"/>
        </w:rPr>
        <w:t>венности, по аграрным вопросам, благоустройству, строительству, жилищно-коммунальному хозяйству, транспорту и дорожной де</w:t>
      </w:r>
      <w:r>
        <w:rPr>
          <w:bCs/>
          <w:szCs w:val="28"/>
        </w:rPr>
        <w:t>я</w:t>
      </w:r>
      <w:r>
        <w:rPr>
          <w:bCs/>
          <w:szCs w:val="28"/>
        </w:rPr>
        <w:t>тельности;</w:t>
      </w:r>
    </w:p>
    <w:p w:rsidR="00C32AE4" w:rsidRPr="00B466FA" w:rsidRDefault="00C32AE4" w:rsidP="00C32AE4">
      <w:pPr>
        <w:pStyle w:val="a7"/>
        <w:widowControl w:val="0"/>
        <w:ind w:left="851"/>
        <w:rPr>
          <w:rFonts w:ascii="Times New Roman" w:hAnsi="Times New Roman" w:cs="Times New Roman"/>
          <w:sz w:val="28"/>
          <w:szCs w:val="28"/>
        </w:rPr>
      </w:pPr>
      <w:r w:rsidRPr="00B466F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66FA">
        <w:rPr>
          <w:rFonts w:ascii="Times New Roman" w:hAnsi="Times New Roman" w:cs="Times New Roman"/>
          <w:sz w:val="28"/>
          <w:szCs w:val="28"/>
        </w:rPr>
        <w:t>А</w:t>
      </w:r>
      <w:r w:rsidR="00D44277">
        <w:rPr>
          <w:rFonts w:ascii="Times New Roman" w:hAnsi="Times New Roman" w:cs="Times New Roman"/>
          <w:sz w:val="28"/>
          <w:szCs w:val="28"/>
        </w:rPr>
        <w:t>.</w:t>
      </w:r>
      <w:r w:rsidRPr="00B466FA">
        <w:rPr>
          <w:rFonts w:ascii="Times New Roman" w:hAnsi="Times New Roman" w:cs="Times New Roman"/>
          <w:sz w:val="28"/>
          <w:szCs w:val="28"/>
        </w:rPr>
        <w:t>В</w:t>
      </w:r>
      <w:r w:rsidR="00D44277">
        <w:rPr>
          <w:rFonts w:ascii="Times New Roman" w:hAnsi="Times New Roman" w:cs="Times New Roman"/>
          <w:sz w:val="28"/>
          <w:szCs w:val="28"/>
        </w:rPr>
        <w:t>.Алексеев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6FA">
        <w:rPr>
          <w:rFonts w:ascii="Times New Roman" w:hAnsi="Times New Roman" w:cs="Times New Roman"/>
          <w:sz w:val="28"/>
          <w:szCs w:val="28"/>
        </w:rPr>
        <w:t>- 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277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местному самоуправлению, охране общественного порядка, по  мандатным вопросам и депутатской этике</w:t>
      </w:r>
      <w:r w:rsidRPr="00B466FA">
        <w:rPr>
          <w:rFonts w:ascii="Times New Roman" w:hAnsi="Times New Roman" w:cs="Times New Roman"/>
          <w:sz w:val="28"/>
          <w:szCs w:val="28"/>
        </w:rPr>
        <w:t>: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035523">
        <w:t>Е.В.Счастливцева</w:t>
      </w:r>
      <w:proofErr w:type="spellEnd"/>
      <w:r w:rsidR="00217689">
        <w:t>–</w:t>
      </w:r>
      <w:r w:rsidRPr="004F2108">
        <w:t xml:space="preserve"> </w:t>
      </w:r>
      <w:r w:rsidR="00217689">
        <w:t xml:space="preserve">начальник сектора экономики и финансов </w:t>
      </w:r>
      <w:r w:rsidR="00573B84">
        <w:t>а</w:t>
      </w:r>
      <w:r w:rsidR="00217689">
        <w:t>дм</w:t>
      </w:r>
      <w:r w:rsidR="00217689">
        <w:t>и</w:t>
      </w:r>
      <w:r w:rsidR="00217689">
        <w:t xml:space="preserve">нистрации </w:t>
      </w:r>
      <w:r w:rsidR="00035523">
        <w:t>Вербовологовского</w:t>
      </w:r>
      <w:r w:rsidR="00217689">
        <w:t xml:space="preserve"> сельского поселения</w:t>
      </w:r>
      <w:r>
        <w:t>;</w:t>
      </w: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>
        <w:t>-</w:t>
      </w:r>
      <w:r>
        <w:tab/>
      </w:r>
      <w:proofErr w:type="spellStart"/>
      <w:r w:rsidR="00573B84">
        <w:t>Н.Л.</w:t>
      </w:r>
      <w:r w:rsidR="00573B84" w:rsidRPr="00B466FA">
        <w:rPr>
          <w:szCs w:val="28"/>
        </w:rPr>
        <w:t>Мокрецова</w:t>
      </w:r>
      <w:proofErr w:type="spellEnd"/>
      <w:r w:rsidR="00573B84" w:rsidRPr="00B466FA">
        <w:rPr>
          <w:szCs w:val="28"/>
        </w:rPr>
        <w:t xml:space="preserve"> </w:t>
      </w:r>
      <w:r w:rsidR="00217689" w:rsidRPr="00CF6712">
        <w:t>–</w:t>
      </w:r>
      <w:r w:rsidRPr="00CF6712">
        <w:t xml:space="preserve"> </w:t>
      </w:r>
      <w:r w:rsidR="00573B84">
        <w:t>член</w:t>
      </w:r>
      <w:r w:rsidR="00CF6712">
        <w:t xml:space="preserve"> комиссии </w:t>
      </w:r>
      <w:r w:rsidR="00573B84">
        <w:rPr>
          <w:bCs/>
          <w:szCs w:val="28"/>
        </w:rPr>
        <w:t>по бюджету, налогам и собстве</w:t>
      </w:r>
      <w:r w:rsidR="00573B84">
        <w:rPr>
          <w:bCs/>
          <w:szCs w:val="28"/>
        </w:rPr>
        <w:t>н</w:t>
      </w:r>
      <w:r w:rsidR="00573B84">
        <w:rPr>
          <w:bCs/>
          <w:szCs w:val="28"/>
        </w:rPr>
        <w:t>ности, по аграрным вопросам, благоустройству, строительству, ж</w:t>
      </w:r>
      <w:r w:rsidR="00573B84">
        <w:rPr>
          <w:bCs/>
          <w:szCs w:val="28"/>
        </w:rPr>
        <w:t>и</w:t>
      </w:r>
      <w:r w:rsidR="00573B84">
        <w:rPr>
          <w:bCs/>
          <w:szCs w:val="28"/>
        </w:rPr>
        <w:t>лищно-коммунальному хозяйству, транспорту и дорожной деятел</w:t>
      </w:r>
      <w:r w:rsidR="00573B84">
        <w:rPr>
          <w:bCs/>
          <w:szCs w:val="28"/>
        </w:rPr>
        <w:t>ь</w:t>
      </w:r>
      <w:r w:rsidR="00573B84">
        <w:rPr>
          <w:bCs/>
          <w:szCs w:val="28"/>
        </w:rPr>
        <w:t>ности;</w:t>
      </w:r>
      <w:r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573B84" w:rsidRPr="00820E41" w:rsidRDefault="008E625E" w:rsidP="00573B84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C32AE4">
        <w:t>У.А.Домникова</w:t>
      </w:r>
      <w:proofErr w:type="spellEnd"/>
      <w:r w:rsidR="00035523">
        <w:t xml:space="preserve"> </w:t>
      </w:r>
      <w:r w:rsidR="00217689">
        <w:t xml:space="preserve">– </w:t>
      </w:r>
      <w:r w:rsidR="00C32AE4">
        <w:t xml:space="preserve">ведущий специалист по </w:t>
      </w:r>
      <w:r w:rsidR="00FB335B">
        <w:t>правовой и кадровой р</w:t>
      </w:r>
      <w:r w:rsidR="00FB335B">
        <w:t>а</w:t>
      </w:r>
      <w:r w:rsidR="00FB335B">
        <w:t>боте</w:t>
      </w:r>
      <w:r w:rsidR="00573B84">
        <w:t>.</w:t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FB335B" w:rsidP="008E625E">
      <w:pPr>
        <w:tabs>
          <w:tab w:val="left" w:pos="720"/>
          <w:tab w:val="left" w:pos="1080"/>
        </w:tabs>
        <w:ind w:left="720"/>
        <w:jc w:val="both"/>
      </w:pPr>
      <w:r>
        <w:t>-    Е.А.Кабанова – специалист второй категории по имущественным и земельным отношениям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0"/>
      <w:headerReference w:type="defaul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3446" w:rsidRDefault="00483446">
      <w:r>
        <w:separator/>
      </w:r>
    </w:p>
  </w:endnote>
  <w:endnote w:type="continuationSeparator" w:id="0">
    <w:p w:rsidR="00483446" w:rsidRDefault="0048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3446" w:rsidRDefault="00483446">
      <w:r>
        <w:separator/>
      </w:r>
    </w:p>
  </w:footnote>
  <w:footnote w:type="continuationSeparator" w:id="0">
    <w:p w:rsidR="00483446" w:rsidRDefault="0048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7E0ED8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1044E"/>
    <w:rsid w:val="00020680"/>
    <w:rsid w:val="0002235C"/>
    <w:rsid w:val="00035523"/>
    <w:rsid w:val="00052D85"/>
    <w:rsid w:val="000902D0"/>
    <w:rsid w:val="000A4445"/>
    <w:rsid w:val="000B4D26"/>
    <w:rsid w:val="000C533A"/>
    <w:rsid w:val="000D27BB"/>
    <w:rsid w:val="00164442"/>
    <w:rsid w:val="00197484"/>
    <w:rsid w:val="001A18CD"/>
    <w:rsid w:val="001B3DAD"/>
    <w:rsid w:val="002042CC"/>
    <w:rsid w:val="00217689"/>
    <w:rsid w:val="00244073"/>
    <w:rsid w:val="002A770D"/>
    <w:rsid w:val="002C7297"/>
    <w:rsid w:val="002F4137"/>
    <w:rsid w:val="0030136F"/>
    <w:rsid w:val="00310C7A"/>
    <w:rsid w:val="00354C79"/>
    <w:rsid w:val="00384D31"/>
    <w:rsid w:val="003870EC"/>
    <w:rsid w:val="003A259E"/>
    <w:rsid w:val="003A3C30"/>
    <w:rsid w:val="003A5F74"/>
    <w:rsid w:val="003A61D0"/>
    <w:rsid w:val="003B11C2"/>
    <w:rsid w:val="004433F1"/>
    <w:rsid w:val="0045203C"/>
    <w:rsid w:val="00483446"/>
    <w:rsid w:val="004A30F2"/>
    <w:rsid w:val="004F6345"/>
    <w:rsid w:val="00505BC0"/>
    <w:rsid w:val="0054312A"/>
    <w:rsid w:val="0054375E"/>
    <w:rsid w:val="00573B84"/>
    <w:rsid w:val="006960AA"/>
    <w:rsid w:val="006B3ABA"/>
    <w:rsid w:val="006E4E58"/>
    <w:rsid w:val="007029EA"/>
    <w:rsid w:val="00712E68"/>
    <w:rsid w:val="00783087"/>
    <w:rsid w:val="0079323A"/>
    <w:rsid w:val="007E0ED8"/>
    <w:rsid w:val="00852B81"/>
    <w:rsid w:val="008E625E"/>
    <w:rsid w:val="008F6D0B"/>
    <w:rsid w:val="009F7B67"/>
    <w:rsid w:val="00A65538"/>
    <w:rsid w:val="00A7291B"/>
    <w:rsid w:val="00A80F89"/>
    <w:rsid w:val="00B672FC"/>
    <w:rsid w:val="00B806DD"/>
    <w:rsid w:val="00B85CD0"/>
    <w:rsid w:val="00B91F9D"/>
    <w:rsid w:val="00BB16E5"/>
    <w:rsid w:val="00BC03B1"/>
    <w:rsid w:val="00BC7B94"/>
    <w:rsid w:val="00C1143C"/>
    <w:rsid w:val="00C22EF6"/>
    <w:rsid w:val="00C32AE4"/>
    <w:rsid w:val="00CB45FF"/>
    <w:rsid w:val="00CF6712"/>
    <w:rsid w:val="00D44277"/>
    <w:rsid w:val="00D46A8E"/>
    <w:rsid w:val="00D85DCD"/>
    <w:rsid w:val="00DB614F"/>
    <w:rsid w:val="00DF591F"/>
    <w:rsid w:val="00E0225F"/>
    <w:rsid w:val="00E466D6"/>
    <w:rsid w:val="00E85140"/>
    <w:rsid w:val="00F14F3D"/>
    <w:rsid w:val="00F82D12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1E4FF8-15FE-4AA0-8E7F-A6370AC0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32AE4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8">
    <w:name w:val="Основной текст Знак"/>
    <w:basedOn w:val="a0"/>
    <w:link w:val="a7"/>
    <w:rsid w:val="00C32AE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24147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054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17468;fld=134;dst=100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3068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dc:description/>
  <cp:lastModifiedBy>Pai Pinky</cp:lastModifiedBy>
  <cp:revision>2</cp:revision>
  <cp:lastPrinted>2016-04-08T13:21:00Z</cp:lastPrinted>
  <dcterms:created xsi:type="dcterms:W3CDTF">2026-01-09T10:08:00Z</dcterms:created>
  <dcterms:modified xsi:type="dcterms:W3CDTF">2026-01-09T10:08:00Z</dcterms:modified>
</cp:coreProperties>
</file>